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7FF" w:rsidRDefault="00E147FF">
      <w:pPr>
        <w:rPr>
          <w:lang w:val="en-US"/>
        </w:rPr>
      </w:pPr>
      <w:bookmarkStart w:id="0" w:name="_GoBack"/>
      <w:bookmarkEnd w:id="0"/>
    </w:p>
    <w:tbl>
      <w:tblPr>
        <w:tblW w:w="99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3"/>
      </w:tblGrid>
      <w:tr w:rsidR="00E147FF">
        <w:tblPrEx>
          <w:tblCellMar>
            <w:top w:w="0" w:type="dxa"/>
            <w:bottom w:w="0" w:type="dxa"/>
          </w:tblCellMar>
        </w:tblPrEx>
        <w:trPr>
          <w:trHeight w:val="2554"/>
        </w:trPr>
        <w:tc>
          <w:tcPr>
            <w:tcW w:w="99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suppressAutoHyphens w:val="0"/>
              <w:jc w:val="center"/>
              <w:textAlignment w:val="auto"/>
              <w:rPr>
                <w:rFonts w:eastAsia="Calibri"/>
                <w:b/>
                <w:lang w:eastAsia="en-US"/>
              </w:rPr>
            </w:pPr>
          </w:p>
          <w:p w:rsidR="00E147FF" w:rsidRDefault="00E147FF">
            <w:pPr>
              <w:suppressAutoHyphens w:val="0"/>
              <w:jc w:val="center"/>
              <w:textAlignment w:val="auto"/>
              <w:rPr>
                <w:rFonts w:eastAsia="Calibri"/>
                <w:b/>
                <w:lang w:eastAsia="en-US"/>
              </w:rPr>
            </w:pPr>
          </w:p>
          <w:p w:rsidR="00E147FF" w:rsidRDefault="00B05E7E">
            <w:pPr>
              <w:suppressAutoHyphens w:val="0"/>
              <w:jc w:val="center"/>
              <w:textAlignment w:val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МУНИЦИПАЛЬНОЕ КАЗЕННОЕ УЧРЕЖДЕНИЕ </w:t>
            </w:r>
          </w:p>
          <w:p w:rsidR="00E147FF" w:rsidRDefault="00B05E7E">
            <w:pPr>
              <w:suppressAutoHyphens w:val="0"/>
              <w:jc w:val="center"/>
              <w:textAlignment w:val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БЕЛОЯРСКОГО ГОРОДСКОГО ОКРУГА</w:t>
            </w:r>
          </w:p>
          <w:p w:rsidR="00E147FF" w:rsidRDefault="00B05E7E">
            <w:pPr>
              <w:suppressAutoHyphens w:val="0"/>
              <w:jc w:val="center"/>
              <w:textAlignment w:val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«УПРАВЛЕНИЕ ОБРАЗОВАНИЯ БЕЛОЯРСКОГО ГОРОДСКОГО ОКРУГА»</w:t>
            </w:r>
          </w:p>
          <w:p w:rsidR="00E147FF" w:rsidRDefault="00E147FF">
            <w:pPr>
              <w:pBdr>
                <w:top w:val="single" w:sz="4" w:space="1" w:color="000000"/>
              </w:pBdr>
              <w:suppressAutoHyphens w:val="0"/>
              <w:jc w:val="center"/>
              <w:textAlignment w:val="auto"/>
            </w:pPr>
          </w:p>
          <w:p w:rsidR="00E147FF" w:rsidRDefault="00E147FF">
            <w:pPr>
              <w:pBdr>
                <w:top w:val="single" w:sz="4" w:space="1" w:color="000000"/>
              </w:pBdr>
              <w:suppressAutoHyphens w:val="0"/>
              <w:jc w:val="center"/>
              <w:textAlignment w:val="auto"/>
            </w:pPr>
          </w:p>
          <w:p w:rsidR="00E147FF" w:rsidRDefault="00B05E7E">
            <w:pPr>
              <w:suppressAutoHyphens w:val="0"/>
              <w:jc w:val="center"/>
              <w:textAlignment w:val="auto"/>
              <w:rPr>
                <w:b/>
                <w:bCs/>
              </w:rPr>
            </w:pPr>
            <w:r>
              <w:rPr>
                <w:b/>
                <w:bCs/>
              </w:rPr>
              <w:t>ПРИКАЗ</w:t>
            </w:r>
          </w:p>
          <w:p w:rsidR="00E147FF" w:rsidRDefault="00E147FF">
            <w:pPr>
              <w:suppressAutoHyphens w:val="0"/>
              <w:textAlignment w:val="auto"/>
              <w:rPr>
                <w:b/>
                <w:bCs/>
              </w:rPr>
            </w:pPr>
          </w:p>
          <w:p w:rsidR="00E147FF" w:rsidRDefault="00B05E7E">
            <w:pPr>
              <w:suppressAutoHyphens w:val="0"/>
              <w:textAlignment w:val="auto"/>
            </w:pPr>
            <w:r>
              <w:rPr>
                <w:sz w:val="28"/>
              </w:rPr>
              <w:t>« 03  » сентября  2021 года № 71</w:t>
            </w:r>
          </w:p>
          <w:p w:rsidR="00E147FF" w:rsidRDefault="00E147FF">
            <w:pPr>
              <w:suppressAutoHyphens w:val="0"/>
              <w:jc w:val="both"/>
              <w:textAlignment w:val="auto"/>
              <w:rPr>
                <w:rFonts w:ascii="MS Sans Serif" w:eastAsia="Calibri" w:hAnsi="MS Sans Serif"/>
                <w:sz w:val="22"/>
                <w:szCs w:val="22"/>
                <w:lang w:eastAsia="en-US"/>
              </w:rPr>
            </w:pPr>
          </w:p>
          <w:tbl>
            <w:tblPr>
              <w:tblW w:w="9628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814"/>
              <w:gridCol w:w="4814"/>
            </w:tblGrid>
            <w:tr w:rsidR="00E147F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81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147FF" w:rsidRDefault="00B05E7E">
                  <w:pPr>
                    <w:suppressAutoHyphens w:val="0"/>
                    <w:jc w:val="both"/>
                    <w:textAlignment w:val="auto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Об организации 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и проведении школьного этапа Всероссийской олимпиады школьников в Свердловской области в 2021/2022 учебном году на территории Белоярского городского округа</w:t>
                  </w:r>
                </w:p>
              </w:tc>
              <w:tc>
                <w:tcPr>
                  <w:tcW w:w="481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147FF" w:rsidRDefault="00E147FF">
                  <w:pPr>
                    <w:suppressAutoHyphens w:val="0"/>
                    <w:jc w:val="both"/>
                    <w:textAlignment w:val="auto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E147FF" w:rsidRDefault="00E147FF">
            <w:pPr>
              <w:pStyle w:val="1"/>
              <w:spacing w:before="0" w:after="0"/>
              <w:jc w:val="right"/>
              <w:rPr>
                <w:rFonts w:ascii="Liberation Serif" w:hAnsi="Liberation Serif" w:cs="Liberation Serif"/>
              </w:rPr>
            </w:pPr>
          </w:p>
        </w:tc>
      </w:tr>
    </w:tbl>
    <w:p w:rsidR="00E147FF" w:rsidRDefault="00E147FF"/>
    <w:p w:rsidR="00E147FF" w:rsidRDefault="00E147FF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1006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65"/>
      </w:tblGrid>
      <w:tr w:rsidR="00E147FF">
        <w:tblPrEx>
          <w:tblCellMar>
            <w:top w:w="0" w:type="dxa"/>
            <w:bottom w:w="0" w:type="dxa"/>
          </w:tblCellMar>
        </w:tblPrEx>
        <w:trPr>
          <w:trHeight w:val="966"/>
        </w:trPr>
        <w:tc>
          <w:tcPr>
            <w:tcW w:w="100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ind w:firstLine="709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соответствии с Порядком проведения всероссийской олимпиады школьников, утвержденным приказом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Министерства просвещения Российской Федерации от 27.11.2020 № 678 «Об утверждении Порядка проведения всероссийской олимпиады школьников», приказами Министерства образования и молодежной политики Свердловской области от 29.07.2021 № 726-Д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«Об обеспечении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организации и проведения всероссийской олимпиады школьников в Свердловской области в 2021/2022 учебном году», от 31.08.2021 № 850-Д «Об организации и проведении школьного этапа всероссийской олимпиады школьников в Свердловской области в 2021/2022 учебном г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оду», в целях организации и проведения школьного этапа всероссийской олимпиады школьников в Свердловской области в 2021/2022 учебном году на территории Белоярского городского округа</w:t>
            </w:r>
          </w:p>
          <w:p w:rsidR="00E147FF" w:rsidRDefault="00E147FF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E147FF" w:rsidRDefault="00B05E7E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ПРИКАЗЫВАЮ:</w:t>
            </w:r>
          </w:p>
          <w:p w:rsidR="00E147FF" w:rsidRDefault="00E147FF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147FF" w:rsidRDefault="00B05E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  Провести школьный этап всероссийской олимпиады школьнико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в Белоярском городском округе в 2021/2022 учебном году с 15 сентября по 29 октября 2021 года:</w:t>
            </w:r>
          </w:p>
          <w:p w:rsidR="00E147FF" w:rsidRDefault="00B05E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1) по 6 общеобразовательным предметам (математика, информатика, химия, биология, астрономия и физика) с использованием информационного ресурса «Онлайн-курсы Об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разовательного центра «Сириус» в информационно-телекоммуникационной сети Интернет (далее – на платформе «Сириус. Курсы»);</w:t>
            </w:r>
          </w:p>
          <w:p w:rsidR="00E147FF" w:rsidRDefault="00B05E7E">
            <w:pPr>
              <w:ind w:firstLine="709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2) по 18 общеобразовательным предметам (география, иностранный язык (английский, испанский, итальянский, китайский, немецкий, французс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экономика) с использованием дистанционных информационно-коммуника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ционных технологий на платформе </w:t>
            </w:r>
            <w:hyperlink r:id="rId7" w:history="1">
              <w:r>
                <w:rPr>
                  <w:rStyle w:val="a7"/>
                  <w:rFonts w:ascii="Liberation Serif" w:hAnsi="Liberation Serif" w:cs="Liberation Serif"/>
                  <w:color w:val="auto"/>
                  <w:sz w:val="28"/>
                  <w:szCs w:val="28"/>
                </w:rPr>
                <w:t>https://vsosh.irro.ru</w:t>
              </w:r>
            </w:hyperlink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Регионального центра обработки информации и оценки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качества образования государственного автономного образовательного учреждения дополнительного профессионального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образования Свердловской области «Институт развития образования» (далее – ГАОУ ДПО СО «ИРО»).</w:t>
            </w:r>
          </w:p>
          <w:p w:rsidR="00E147FF" w:rsidRDefault="00B05E7E">
            <w:pPr>
              <w:suppressAutoHyphens w:val="0"/>
              <w:spacing w:line="276" w:lineRule="auto"/>
              <w:ind w:firstLine="708"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 Утвердить:</w:t>
            </w:r>
          </w:p>
          <w:p w:rsidR="00E147FF" w:rsidRDefault="00B05E7E">
            <w:pPr>
              <w:suppressAutoHyphens w:val="0"/>
              <w:spacing w:line="276" w:lineRule="auto"/>
              <w:ind w:firstLine="708"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 муниципального организационного комитета школьного этапа олимпиады (далее по тексту – Оргкомитет) (Приложение 1);</w:t>
            </w:r>
          </w:p>
          <w:p w:rsidR="00E147FF" w:rsidRDefault="00B05E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требования к проведению шк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ольного этапа олимпиады (приложение 2);</w:t>
            </w:r>
          </w:p>
          <w:p w:rsidR="00E147FF" w:rsidRDefault="00B05E7E">
            <w:pPr>
              <w:suppressAutoHyphens w:val="0"/>
              <w:ind w:firstLine="709"/>
              <w:jc w:val="both"/>
              <w:textAlignment w:val="auto"/>
            </w:pPr>
            <w:r>
              <w:rPr>
                <w:sz w:val="28"/>
                <w:szCs w:val="28"/>
              </w:rPr>
              <w:t>квоту победителей и призеров олимпиады: не более 45 процентов от общего числа участников олимпиады по каждому общеобразовательному предмету, квоту победителей олимпиады не более 8 процентов от общего числа участников</w:t>
            </w:r>
            <w:r>
              <w:rPr>
                <w:sz w:val="28"/>
                <w:szCs w:val="28"/>
              </w:rPr>
              <w:t xml:space="preserve"> олимпиады по каждому общеобразовательному предмету. Победителями и п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ризерами школьного этапа олимпиады признаются участники, набравшие баллы, составляющие 50 и более процентов от максимально </w:t>
            </w:r>
            <w:r>
              <w:rPr>
                <w:sz w:val="28"/>
                <w:szCs w:val="28"/>
              </w:rPr>
              <w:t>возможного количества баллов по итогам оценивания выполненных ол</w:t>
            </w:r>
            <w:r>
              <w:rPr>
                <w:sz w:val="28"/>
                <w:szCs w:val="28"/>
              </w:rPr>
              <w:t>импиадных заданий;</w:t>
            </w:r>
          </w:p>
          <w:p w:rsidR="00E147FF" w:rsidRDefault="00B05E7E">
            <w:pPr>
              <w:suppressAutoHyphens w:val="0"/>
              <w:ind w:firstLine="709"/>
              <w:jc w:val="both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срок хранения заявлений родителей (законных представителей) обучающихся, заявивших о своём участии в олимпиаде, об ознакомлении с настоящим Порядком; согласий на сбор, хранение, использование, распространение (передачу) и публикацию перс</w:t>
            </w:r>
            <w:r>
              <w:rPr>
                <w:rFonts w:eastAsia="Calibri"/>
                <w:sz w:val="28"/>
                <w:szCs w:val="28"/>
                <w:lang w:eastAsia="en-US"/>
              </w:rPr>
              <w:t>ональных данных своих несовершеннолетних детей – 1 год после окончания текущего учебного года;</w:t>
            </w:r>
          </w:p>
          <w:p w:rsidR="00E147FF" w:rsidRDefault="00B05E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3. И.о. директора муниципального бюджетного учреждения «Центр развития образования Белоярского городского округа» Мишиной Е.И.:</w:t>
            </w:r>
          </w:p>
          <w:p w:rsidR="00E147FF" w:rsidRDefault="00B05E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назначить ответственного за инфо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рмационный обмен с ГАОУ ДПО «ИРО» и Фондом «Золотое сечение» в части организации и проведения школьного этапа олимпиады;</w:t>
            </w:r>
          </w:p>
          <w:p w:rsidR="00E147FF" w:rsidRDefault="00B05E7E">
            <w:pPr>
              <w:suppressAutoHyphens w:val="0"/>
              <w:ind w:firstLine="709"/>
              <w:jc w:val="both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обеспечить информирование общеобразовательных организаций о графике проведения школьного этапа олимпиады по каждому предмету в 2021-202</w:t>
            </w:r>
            <w:r>
              <w:rPr>
                <w:rFonts w:eastAsia="Calibri"/>
                <w:sz w:val="28"/>
                <w:szCs w:val="28"/>
                <w:lang w:eastAsia="en-US"/>
              </w:rPr>
              <w:t>2 учебном году;</w:t>
            </w:r>
          </w:p>
          <w:p w:rsidR="00E147FF" w:rsidRDefault="00B05E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обеспечить мониторинг внесения информации об участниках школьного этапа олимпиады и результатах участия в РБДО;</w:t>
            </w:r>
          </w:p>
          <w:p w:rsidR="00E147FF" w:rsidRDefault="00B05E7E">
            <w:pPr>
              <w:suppressAutoHyphens w:val="0"/>
              <w:ind w:firstLine="709"/>
              <w:jc w:val="both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координацию проведения школьного этапа олимпиады; </w:t>
            </w:r>
          </w:p>
          <w:p w:rsidR="00E147FF" w:rsidRDefault="00B05E7E">
            <w:pPr>
              <w:suppressAutoHyphens w:val="0"/>
              <w:ind w:firstLine="709"/>
              <w:jc w:val="both"/>
              <w:textAlignment w:val="auto"/>
            </w:pPr>
            <w:r>
              <w:rPr>
                <w:sz w:val="28"/>
                <w:szCs w:val="28"/>
              </w:rPr>
              <w:t>соблюдение процедуры организации и проведения школьного этапа олимпиады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 общ</w:t>
            </w:r>
            <w:r>
              <w:rPr>
                <w:rFonts w:eastAsia="Calibri"/>
                <w:sz w:val="28"/>
                <w:szCs w:val="28"/>
                <w:lang w:eastAsia="en-US"/>
              </w:rPr>
              <w:t>еобразовательных организациях;</w:t>
            </w:r>
          </w:p>
          <w:p w:rsidR="00E147FF" w:rsidRDefault="00B05E7E">
            <w:pPr>
              <w:suppressAutoHyphens w:val="0"/>
              <w:overflowPunct w:val="0"/>
              <w:autoSpaceDE w:val="0"/>
              <w:ind w:right="-1"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информационно-методическое сопровождение олимпиады;</w:t>
            </w:r>
          </w:p>
          <w:p w:rsidR="00E147FF" w:rsidRDefault="00B05E7E">
            <w:pPr>
              <w:suppressAutoHyphens w:val="0"/>
              <w:overflowPunct w:val="0"/>
              <w:autoSpaceDE w:val="0"/>
              <w:ind w:right="-1" w:firstLine="708"/>
              <w:jc w:val="both"/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размещение итоговых протоколов и ранжированных списков (рейтинга) победителей и призеров школьного этапа олимпиады по каждому общеобразовательному предмету на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официальных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сайтах образовательных организаций,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МБОУ ДО ДЮЦ в сети «Интернет».</w:t>
            </w:r>
          </w:p>
          <w:p w:rsidR="00E147FF" w:rsidRDefault="00B05E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обеспечить организацию проведения разбора заданий, показа работ, процедуры апелляции;</w:t>
            </w:r>
          </w:p>
          <w:p w:rsidR="00E147FF" w:rsidRDefault="00B05E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предоставить итоговый отчет по организации и проведению школьного этапа олимпиады в ГАОУ ДПО СО «ИРО» д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 15 ноября 2021 года;</w:t>
            </w:r>
          </w:p>
          <w:p w:rsidR="00E147FF" w:rsidRDefault="00B05E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организовать награждение победителей и призеров школьного этапа олимпиады поощрительными грамотами.</w:t>
            </w:r>
          </w:p>
          <w:p w:rsidR="00E147FF" w:rsidRDefault="00B05E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 Руководителям общеобразовательных организаций:</w:t>
            </w:r>
          </w:p>
          <w:p w:rsidR="00E147FF" w:rsidRDefault="00B05E7E">
            <w:pPr>
              <w:ind w:firstLine="709"/>
              <w:jc w:val="both"/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назначить ответственного за информационный обмен при подготовке и проведении всерос</w:t>
            </w:r>
            <w:r>
              <w:rPr>
                <w:rFonts w:eastAsia="Calibri"/>
                <w:sz w:val="28"/>
                <w:szCs w:val="28"/>
                <w:lang w:eastAsia="en-US"/>
              </w:rPr>
              <w:t>сийской олимпиады школьников в Свердловской области в 2021-2022 учебном году в образовательной организации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в срок до </w:t>
            </w:r>
            <w:r>
              <w:rPr>
                <w:rFonts w:eastAsia="Calibri"/>
                <w:sz w:val="28"/>
                <w:szCs w:val="28"/>
                <w:lang w:eastAsia="en-US"/>
              </w:rPr>
              <w:t>5 сентября 2021 года;</w:t>
            </w:r>
          </w:p>
          <w:p w:rsidR="00E147FF" w:rsidRDefault="00B05E7E">
            <w:pPr>
              <w:ind w:firstLine="709"/>
              <w:jc w:val="both"/>
            </w:pPr>
            <w:r>
              <w:rPr>
                <w:rFonts w:eastAsia="Calibri"/>
                <w:sz w:val="28"/>
                <w:szCs w:val="28"/>
                <w:lang w:eastAsia="en-US"/>
              </w:rPr>
              <w:t>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ктуализировать в Региональной базе данных обеспечения проведения олимпиад на территории Свердловской области (далее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– РБДО) сведения об образовательной организации, ответственных лицах, классах </w:t>
            </w:r>
            <w:r>
              <w:rPr>
                <w:rFonts w:eastAsia="Calibri"/>
                <w:sz w:val="28"/>
                <w:szCs w:val="28"/>
                <w:lang w:eastAsia="en-US"/>
              </w:rPr>
              <w:t>в срок до 5 сентября 2021 года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E147FF" w:rsidRDefault="00B05E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импортировать в РБДО сведения об учащихся 4-11 классов общеобразовательных организаций в срок до 10 сентября 2021 года;</w:t>
            </w:r>
          </w:p>
          <w:p w:rsidR="00E147FF" w:rsidRDefault="00B05E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обеспечить размещение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информации о сроках и месте проведения школьного этапа всероссийской олимпиады школьников по каждому образовательному предмету на официальных сайтах общеобразовательных организаций в сети «Интернет», информационных стендах, в электронных дневниках обучающи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хся;</w:t>
            </w:r>
          </w:p>
          <w:p w:rsidR="00E147FF" w:rsidRDefault="00B05E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проинформировать обучающихся и их родителей (законных представителей) о порядке проведения школьного этапа олимпиады, о месте и времени проведения школьного этапа олимпиады по каждому общеобразовательному предмету;</w:t>
            </w:r>
          </w:p>
          <w:p w:rsidR="00E147FF" w:rsidRDefault="00B05E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обеспечить условия для участия в шко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льном этапе олимпиады всех желающих обучающихся, в том числе в дистанционном формате;</w:t>
            </w:r>
          </w:p>
          <w:p w:rsidR="00E147FF" w:rsidRDefault="00B05E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обеспечить сбор заявлений родителей (законных представителей) обучающихся, желающих принять участие в олимпиаде, об ознакомлении с Порядком проведения всероссийской олимп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иады школьников и о согласии на публикацию олимпиадной работы своего несовершеннолетнего ребенка, в том числе в сети «Интернет»;</w:t>
            </w:r>
          </w:p>
          <w:p w:rsidR="00E147FF" w:rsidRDefault="00B05E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обеспечить хранение собранных заявлений родителей (законных представителей) обучающихся, заявивших о своем участии в олимпиаде,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об ознакомлении с Порядком проведения Всероссийской олимпиады школьников и согласии на публикацию олимпиадных работ своих несовершеннолетних детей, в том числе в сети «Интернет»;</w:t>
            </w:r>
          </w:p>
          <w:p w:rsidR="00E147FF" w:rsidRDefault="00B05E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обеспечить информирование педагогов, обучающихся и их родителей (законных пр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едставителей) о сроках и месте проведения школьного этапа всероссийской олимпиады школьников, а также о Порядке проведения всероссийской олимпиады школьников и утвержденных требованиях к организации и проведению школьного этапа всероссийской олимпиады школ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ьников по каждому образовательному предмету;</w:t>
            </w:r>
          </w:p>
          <w:p w:rsidR="00E147FF" w:rsidRDefault="00B05E7E">
            <w:pPr>
              <w:ind w:firstLine="709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провести школьный этап олимпиады в сроки, установленные приказом Министерства образования и молодежной политики Свердловской области от 31.08.2021 № 850-Д «Об организации и проведении школьного этапа всероссийск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ой олимпиады школьников в Свердловской области в 2021/2022 учебном году» и в соответствии с регламентом проведения школьного этапа олимпиады, утвержденным вышеуказанным приказом с Порядком проведения всероссийской олимпиады школьников, утвержденным приказо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 Министерства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просвещения Российской Федерации от 27.11.2020 № 678 «Об утверждении Порядка проведения всероссийской олимпиады школьников», санитарно-эпидемиологическими требованиями к условиям и организации обучения в общеобразовательных организациях, дей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ствующими на момент проведения олимпиады,</w:t>
            </w:r>
            <w:r>
              <w:t xml:space="preserve"> </w:t>
            </w:r>
            <w:r>
              <w:rPr>
                <w:sz w:val="28"/>
              </w:rPr>
              <w:t>тр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ебованиями к проведению Всероссийской олимпиады школьников (Приложение 3);</w:t>
            </w:r>
          </w:p>
          <w:p w:rsidR="00E147FF" w:rsidRDefault="00B05E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обеспечить сохранность жизни и здоровья обучающихся во время проведения школьного этапа, уделив особое внимание проведению практических э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тапов олимпиады, в том числе по физической культуре в части медицинского осмотра участников до начала олимпиады;</w:t>
            </w:r>
          </w:p>
          <w:p w:rsidR="00E147FF" w:rsidRDefault="00B05E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обеспечить проведение инструктажа по охране труда с педагогами и обучающимися-участниками олимпиады перед проведением школьного этапа олимпиады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по каждому образовательному предмету с регистрацией в журналах охраны труда;</w:t>
            </w:r>
          </w:p>
          <w:p w:rsidR="00E147FF" w:rsidRDefault="00B05E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обеспечить хранение олимпиадных работ участников школьного этапа олимпиады в течение одного учебного года.</w:t>
            </w:r>
          </w:p>
          <w:p w:rsidR="00E147FF" w:rsidRDefault="00B05E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принять меры по соблюдению строгой конфиденциальности при тиражировании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заданий для участников, проверке выполненных заданий членами жюри во избежание утечки информации, приводящей к искажению объективности результатов олимпиады;</w:t>
            </w:r>
          </w:p>
          <w:p w:rsidR="00E147FF" w:rsidRDefault="00B05E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предоставить в МБО «ЦРО БГО» не позднее 09.11.2021 г. информационно-аналитическую справку о прове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дении школьного этапа олимпиады (приложение 4).</w:t>
            </w:r>
          </w:p>
          <w:p w:rsidR="00E147FF" w:rsidRDefault="00B05E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5. Обеспечить выполнение требований информационной безопасности при проведении школьного этапа олимпиады в сроки проведения предметных олимпиад.</w:t>
            </w:r>
          </w:p>
          <w:p w:rsidR="00E147FF" w:rsidRDefault="00B05E7E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6. Контроль за исполнением настоящего приказа оставляю за собой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:rsidR="00E147FF" w:rsidRDefault="00E147F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147FF" w:rsidRDefault="00E147F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147FF" w:rsidRDefault="00E147F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147FF" w:rsidRDefault="00E147F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147FF" w:rsidRDefault="00B05E7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                                                                                     С.В. Захарова</w:t>
            </w:r>
          </w:p>
          <w:p w:rsidR="00E147FF" w:rsidRDefault="00E147FF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147FF" w:rsidRDefault="00E147FF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147FF" w:rsidRDefault="00E147FF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147FF" w:rsidRDefault="00E147FF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147FF" w:rsidRDefault="00E147FF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147FF" w:rsidRDefault="00E147FF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147FF" w:rsidRDefault="00E147FF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147FF" w:rsidRDefault="00E147FF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147FF" w:rsidRDefault="00E147FF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147FF" w:rsidRDefault="00E147FF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147FF" w:rsidRDefault="00E147FF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147FF" w:rsidRDefault="00E147FF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tbl>
            <w:tblPr>
              <w:tblW w:w="9839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919"/>
              <w:gridCol w:w="4920"/>
            </w:tblGrid>
            <w:tr w:rsidR="00E147F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147FF" w:rsidRDefault="00E147FF">
                  <w:pPr>
                    <w:suppressAutoHyphens w:val="0"/>
                    <w:spacing w:line="276" w:lineRule="auto"/>
                    <w:jc w:val="center"/>
                    <w:textAlignment w:val="auto"/>
                  </w:pPr>
                </w:p>
              </w:tc>
              <w:tc>
                <w:tcPr>
                  <w:tcW w:w="492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147FF" w:rsidRDefault="00B05E7E">
                  <w:pPr>
                    <w:suppressAutoHyphens w:val="0"/>
                    <w:jc w:val="both"/>
                    <w:textAlignment w:val="auto"/>
                  </w:pPr>
                  <w:r>
                    <w:t>Приложение 1 к приказу МКУ БГО «Управление образования Белоярского городского округа» от __________№ _____________</w:t>
                  </w:r>
                </w:p>
                <w:p w:rsidR="00E147FF" w:rsidRDefault="00B05E7E">
                  <w:pPr>
                    <w:suppressAutoHyphens w:val="0"/>
                    <w:jc w:val="both"/>
                    <w:textAlignment w:val="auto"/>
                  </w:pPr>
                  <w:r>
                    <w:t xml:space="preserve">«Об </w:t>
                  </w:r>
                  <w:r>
                    <w:t>организации и проведении школьного этапа Всероссийской олимпиады школьников в Свердловской области в 2021/2022 учебном году на территории Белоярского городского округа»</w:t>
                  </w:r>
                </w:p>
              </w:tc>
            </w:tr>
          </w:tbl>
          <w:p w:rsidR="00E147FF" w:rsidRDefault="00E147FF">
            <w:pPr>
              <w:suppressAutoHyphens w:val="0"/>
              <w:spacing w:line="276" w:lineRule="auto"/>
              <w:jc w:val="center"/>
              <w:textAlignment w:val="auto"/>
            </w:pPr>
          </w:p>
          <w:p w:rsidR="00E147FF" w:rsidRDefault="00B05E7E">
            <w:pPr>
              <w:suppressAutoHyphens w:val="0"/>
              <w:ind w:firstLine="746"/>
              <w:jc w:val="center"/>
              <w:textAlignment w:val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Состав муниципального организационного комитета школьного этапа </w:t>
            </w:r>
          </w:p>
          <w:p w:rsidR="00E147FF" w:rsidRDefault="00B05E7E">
            <w:pPr>
              <w:suppressAutoHyphens w:val="0"/>
              <w:ind w:firstLine="746"/>
              <w:jc w:val="center"/>
              <w:textAlignment w:val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Всероссийской </w:t>
            </w:r>
            <w:r>
              <w:rPr>
                <w:b/>
                <w:sz w:val="26"/>
                <w:szCs w:val="26"/>
              </w:rPr>
              <w:t>олимпиады школьников в 2021-2022 учебном году</w:t>
            </w:r>
          </w:p>
          <w:p w:rsidR="00E147FF" w:rsidRDefault="00E147FF">
            <w:pPr>
              <w:suppressAutoHyphens w:val="0"/>
              <w:ind w:firstLine="746"/>
              <w:jc w:val="center"/>
              <w:textAlignment w:val="auto"/>
              <w:rPr>
                <w:b/>
                <w:sz w:val="26"/>
                <w:szCs w:val="26"/>
              </w:rPr>
            </w:pPr>
          </w:p>
          <w:p w:rsidR="00E147FF" w:rsidRDefault="00B05E7E">
            <w:pPr>
              <w:tabs>
                <w:tab w:val="left" w:pos="2715"/>
              </w:tabs>
              <w:suppressAutoHyphens w:val="0"/>
              <w:ind w:firstLine="746"/>
              <w:jc w:val="both"/>
              <w:textAlignment w:val="auto"/>
            </w:pPr>
            <w:r>
              <w:rPr>
                <w:b/>
                <w:sz w:val="26"/>
                <w:szCs w:val="26"/>
              </w:rPr>
              <w:t>Председатель оргкомитета</w:t>
            </w:r>
            <w:r>
              <w:rPr>
                <w:sz w:val="26"/>
                <w:szCs w:val="26"/>
              </w:rPr>
              <w:t>: Захарова Светлана Викторовна, начальник МКУ БГО «Управление образования Белоярского городского округа».</w:t>
            </w:r>
          </w:p>
          <w:p w:rsidR="00E147FF" w:rsidRDefault="00B05E7E">
            <w:pPr>
              <w:tabs>
                <w:tab w:val="left" w:pos="2715"/>
              </w:tabs>
              <w:suppressAutoHyphens w:val="0"/>
              <w:ind w:firstLine="746"/>
              <w:jc w:val="both"/>
              <w:textAlignment w:val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Члены оргкомитета:</w:t>
            </w:r>
          </w:p>
          <w:p w:rsidR="00E147FF" w:rsidRDefault="00B05E7E">
            <w:pPr>
              <w:numPr>
                <w:ilvl w:val="0"/>
                <w:numId w:val="1"/>
              </w:numPr>
              <w:suppressAutoHyphens w:val="0"/>
              <w:spacing w:after="160"/>
              <w:ind w:left="0" w:firstLine="746"/>
              <w:jc w:val="both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Потапова Маргарита Андреевна, директор муниципального бюджет</w:t>
            </w:r>
            <w:r>
              <w:rPr>
                <w:sz w:val="26"/>
                <w:szCs w:val="26"/>
              </w:rPr>
              <w:t>ного образовательного учреждения дополнительного образования «ДЮЦ;</w:t>
            </w:r>
          </w:p>
          <w:p w:rsidR="00E147FF" w:rsidRDefault="00B05E7E">
            <w:pPr>
              <w:numPr>
                <w:ilvl w:val="0"/>
                <w:numId w:val="1"/>
              </w:numPr>
              <w:suppressAutoHyphens w:val="0"/>
              <w:spacing w:after="160"/>
              <w:ind w:left="0" w:firstLine="746"/>
              <w:jc w:val="both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Мишина Елена Игоревна, и.о. директора муниципального бюджетного учреждения «Центр развития образования» Белоярского городского округа;</w:t>
            </w:r>
          </w:p>
          <w:p w:rsidR="00E147FF" w:rsidRDefault="00B05E7E">
            <w:pPr>
              <w:numPr>
                <w:ilvl w:val="0"/>
                <w:numId w:val="1"/>
              </w:numPr>
              <w:suppressAutoHyphens w:val="0"/>
              <w:spacing w:after="160"/>
              <w:ind w:left="0" w:firstLine="746"/>
              <w:jc w:val="both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Ладынина Людмила Александровна, заместитель директора </w:t>
            </w:r>
            <w:r>
              <w:rPr>
                <w:sz w:val="26"/>
                <w:szCs w:val="26"/>
              </w:rPr>
              <w:t>по учебно-воспитательной работе муниципального бюджетного образовательного учреждения дополнительного образования «Детско-юношеский центр»;</w:t>
            </w:r>
          </w:p>
          <w:p w:rsidR="00E147FF" w:rsidRDefault="00B05E7E">
            <w:pPr>
              <w:suppressAutoHyphens w:val="0"/>
              <w:ind w:firstLine="746"/>
              <w:jc w:val="both"/>
              <w:textAlignment w:val="auto"/>
            </w:pPr>
            <w:r>
              <w:rPr>
                <w:b/>
                <w:sz w:val="26"/>
                <w:szCs w:val="26"/>
              </w:rPr>
              <w:t>Координаторы олимпиады в общеобразовательных организациях:</w:t>
            </w:r>
          </w:p>
          <w:p w:rsidR="00E147FF" w:rsidRDefault="00B05E7E">
            <w:pPr>
              <w:numPr>
                <w:ilvl w:val="0"/>
                <w:numId w:val="1"/>
              </w:numPr>
              <w:suppressAutoHyphens w:val="0"/>
              <w:spacing w:after="160"/>
              <w:ind w:left="0" w:firstLine="746"/>
              <w:jc w:val="both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Ульянова Татьяна Александровна, заместитель директора по </w:t>
            </w:r>
            <w:r>
              <w:rPr>
                <w:sz w:val="26"/>
                <w:szCs w:val="26"/>
              </w:rPr>
              <w:t>научно-методической работе МАОУ «Белоярская СОШ № 1»;</w:t>
            </w:r>
          </w:p>
          <w:p w:rsidR="00E147FF" w:rsidRDefault="00B05E7E">
            <w:pPr>
              <w:numPr>
                <w:ilvl w:val="0"/>
                <w:numId w:val="1"/>
              </w:numPr>
              <w:suppressAutoHyphens w:val="0"/>
              <w:spacing w:after="160"/>
              <w:ind w:left="0" w:firstLine="746"/>
              <w:jc w:val="both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Алферова Кристина Николаевна, заместитель директора по учебно-воспитательной работе МБОУ «Бруснятская СОШ № 6»; </w:t>
            </w:r>
          </w:p>
          <w:p w:rsidR="00E147FF" w:rsidRDefault="00B05E7E">
            <w:pPr>
              <w:numPr>
                <w:ilvl w:val="0"/>
                <w:numId w:val="1"/>
              </w:numPr>
              <w:suppressAutoHyphens w:val="0"/>
              <w:spacing w:after="160"/>
              <w:ind w:left="0" w:firstLine="746"/>
              <w:jc w:val="both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Кокорина Ольга Анатольевна, заместитель директора по учебно-воспитательной работе МБОУ «Б</w:t>
            </w:r>
            <w:r>
              <w:rPr>
                <w:sz w:val="26"/>
                <w:szCs w:val="26"/>
              </w:rPr>
              <w:t>ольшебрусянская СОШ № 7»;</w:t>
            </w:r>
          </w:p>
          <w:p w:rsidR="00E147FF" w:rsidRDefault="00B05E7E">
            <w:pPr>
              <w:numPr>
                <w:ilvl w:val="0"/>
                <w:numId w:val="1"/>
              </w:numPr>
              <w:suppressAutoHyphens w:val="0"/>
              <w:spacing w:after="160"/>
              <w:ind w:left="0" w:firstLine="746"/>
              <w:jc w:val="both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Сальникова Татьяна Александровна, заместитель директора по учебно-воспитательной работе МАОУ «Косулинская СОШ № 8»; </w:t>
            </w:r>
          </w:p>
          <w:p w:rsidR="00E147FF" w:rsidRDefault="00B05E7E">
            <w:pPr>
              <w:numPr>
                <w:ilvl w:val="0"/>
                <w:numId w:val="1"/>
              </w:numPr>
              <w:suppressAutoHyphens w:val="0"/>
              <w:spacing w:after="160"/>
              <w:ind w:left="0" w:firstLine="746"/>
              <w:jc w:val="both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Неуймина Ирина Александровна, заместитель директора по учебно-воспитательной работе МБОУ «Камышевская СОШ № 9»; </w:t>
            </w:r>
          </w:p>
          <w:p w:rsidR="00E147FF" w:rsidRDefault="00B05E7E">
            <w:pPr>
              <w:numPr>
                <w:ilvl w:val="0"/>
                <w:numId w:val="1"/>
              </w:numPr>
              <w:suppressAutoHyphens w:val="0"/>
              <w:spacing w:after="160"/>
              <w:ind w:left="0" w:firstLine="746"/>
              <w:jc w:val="both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Красных Зоя Федоровна, заместитель директора по учебно-воспитательной работе МАОУ «Совхозная СОШ № 10»; </w:t>
            </w:r>
          </w:p>
          <w:p w:rsidR="00E147FF" w:rsidRDefault="00B05E7E">
            <w:pPr>
              <w:numPr>
                <w:ilvl w:val="0"/>
                <w:numId w:val="1"/>
              </w:numPr>
              <w:suppressAutoHyphens w:val="0"/>
              <w:spacing w:after="160"/>
              <w:ind w:left="0" w:firstLine="746"/>
              <w:jc w:val="both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Суфиярова Ольга Ивановна, заместитель директора по учебно-воспитательной работе МАОУ «Студенческая СОШ № 12»; </w:t>
            </w:r>
          </w:p>
          <w:p w:rsidR="00E147FF" w:rsidRDefault="00B05E7E">
            <w:pPr>
              <w:numPr>
                <w:ilvl w:val="0"/>
                <w:numId w:val="1"/>
              </w:numPr>
              <w:suppressAutoHyphens w:val="0"/>
              <w:spacing w:after="160"/>
              <w:ind w:left="0" w:firstLine="746"/>
              <w:jc w:val="both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Кузнецова Екатерина Ивановна, заместител</w:t>
            </w:r>
            <w:r>
              <w:rPr>
                <w:sz w:val="26"/>
                <w:szCs w:val="26"/>
              </w:rPr>
              <w:t>ь директора по учебно-воспитательной работе МБОУ «Некрасовская СОШ № 13»;</w:t>
            </w:r>
          </w:p>
          <w:p w:rsidR="00E147FF" w:rsidRDefault="00B05E7E">
            <w:pPr>
              <w:numPr>
                <w:ilvl w:val="0"/>
                <w:numId w:val="1"/>
              </w:numPr>
              <w:suppressAutoHyphens w:val="0"/>
              <w:spacing w:after="160"/>
              <w:ind w:left="0" w:firstLine="746"/>
              <w:jc w:val="both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Сокольникова Юлия Янисовна, заместитель директора по воспитательной работе МБОУ «Белоярская СОШ № 14»;</w:t>
            </w:r>
          </w:p>
          <w:p w:rsidR="00E147FF" w:rsidRDefault="00B05E7E">
            <w:pPr>
              <w:numPr>
                <w:ilvl w:val="0"/>
                <w:numId w:val="1"/>
              </w:numPr>
              <w:suppressAutoHyphens w:val="0"/>
              <w:spacing w:after="160"/>
              <w:ind w:left="0" w:firstLine="746"/>
              <w:jc w:val="both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Морозова Наталья Петровна, заместитель директора по учебно-воспитательной рабо</w:t>
            </w:r>
            <w:r>
              <w:rPr>
                <w:sz w:val="26"/>
                <w:szCs w:val="26"/>
              </w:rPr>
              <w:t>те МАОУ «Кочневская СОШ № 16»;</w:t>
            </w:r>
          </w:p>
          <w:p w:rsidR="00E147FF" w:rsidRDefault="00B05E7E">
            <w:pPr>
              <w:numPr>
                <w:ilvl w:val="0"/>
                <w:numId w:val="1"/>
              </w:numPr>
              <w:suppressAutoHyphens w:val="0"/>
              <w:spacing w:after="160"/>
              <w:ind w:left="0" w:firstLine="746"/>
              <w:jc w:val="both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Брусницина Ирина Аркадьевна, и.о. заместителя директора по учебно-воспитательной работе МАОУ «Белоярская СОШ № 18»; </w:t>
            </w:r>
          </w:p>
          <w:p w:rsidR="00E147FF" w:rsidRDefault="00B05E7E">
            <w:pPr>
              <w:numPr>
                <w:ilvl w:val="0"/>
                <w:numId w:val="1"/>
              </w:numPr>
              <w:suppressAutoHyphens w:val="0"/>
              <w:spacing w:after="160"/>
              <w:ind w:left="0" w:firstLine="746"/>
              <w:jc w:val="both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Загвоздина Наталия Викторовна, заместитель директора по учебно-воспитательной работе МБОУ «Черноусовская СО</w:t>
            </w:r>
            <w:r>
              <w:rPr>
                <w:sz w:val="26"/>
                <w:szCs w:val="26"/>
              </w:rPr>
              <w:t>Ш № 19»;</w:t>
            </w:r>
          </w:p>
          <w:p w:rsidR="00E147FF" w:rsidRDefault="00B05E7E">
            <w:pPr>
              <w:numPr>
                <w:ilvl w:val="0"/>
                <w:numId w:val="1"/>
              </w:numPr>
              <w:suppressAutoHyphens w:val="0"/>
              <w:spacing w:after="160"/>
              <w:ind w:left="0" w:firstLine="746"/>
              <w:jc w:val="both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Бучельникова Светлана Евгеньевна, заместитель директора по учебно-воспитательной работе МБОУ «Логиновская СОШ № 21»;</w:t>
            </w:r>
          </w:p>
          <w:p w:rsidR="00E147FF" w:rsidRDefault="00B05E7E">
            <w:pPr>
              <w:numPr>
                <w:ilvl w:val="0"/>
                <w:numId w:val="1"/>
              </w:numPr>
              <w:suppressAutoHyphens w:val="0"/>
              <w:spacing w:after="160"/>
              <w:ind w:left="0" w:firstLine="746"/>
              <w:jc w:val="both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Брусницына Наталья Викторовна, и.о. директора МАОУ «Баженовская СОШ № 96»;</w:t>
            </w:r>
          </w:p>
          <w:p w:rsidR="00E147FF" w:rsidRDefault="00B05E7E">
            <w:pPr>
              <w:numPr>
                <w:ilvl w:val="0"/>
                <w:numId w:val="1"/>
              </w:numPr>
              <w:suppressAutoHyphens w:val="0"/>
              <w:spacing w:after="160"/>
              <w:ind w:left="0" w:firstLine="746"/>
              <w:jc w:val="both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Токманцева Роза Исаевна, педагог-психолог МБОУ «Вечерн</w:t>
            </w:r>
            <w:r>
              <w:rPr>
                <w:sz w:val="26"/>
                <w:szCs w:val="26"/>
              </w:rPr>
              <w:t>яя (С)ОШ»;</w:t>
            </w:r>
          </w:p>
          <w:p w:rsidR="00E147FF" w:rsidRDefault="00E147FF">
            <w:pPr>
              <w:ind w:firstLine="746"/>
              <w:jc w:val="both"/>
              <w:rPr>
                <w:sz w:val="26"/>
                <w:szCs w:val="26"/>
              </w:rPr>
            </w:pPr>
          </w:p>
          <w:p w:rsidR="00E147FF" w:rsidRDefault="00E147FF">
            <w:pPr>
              <w:ind w:firstLine="746"/>
              <w:jc w:val="both"/>
              <w:rPr>
                <w:sz w:val="26"/>
                <w:szCs w:val="26"/>
              </w:rPr>
            </w:pPr>
          </w:p>
          <w:p w:rsidR="00E147FF" w:rsidRDefault="00E147FF">
            <w:pPr>
              <w:ind w:firstLine="746"/>
              <w:jc w:val="both"/>
              <w:rPr>
                <w:sz w:val="26"/>
                <w:szCs w:val="26"/>
              </w:rPr>
            </w:pPr>
          </w:p>
          <w:p w:rsidR="00E147FF" w:rsidRDefault="00E147FF">
            <w:pPr>
              <w:ind w:firstLine="746"/>
              <w:jc w:val="both"/>
              <w:rPr>
                <w:sz w:val="26"/>
                <w:szCs w:val="26"/>
              </w:rPr>
            </w:pPr>
          </w:p>
          <w:p w:rsidR="00E147FF" w:rsidRDefault="00E147FF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147FF" w:rsidRDefault="00E147FF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147FF" w:rsidRDefault="00E147FF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147FF" w:rsidRDefault="00E147FF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147FF" w:rsidRDefault="00E147FF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147FF" w:rsidRDefault="00E147FF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147FF" w:rsidRDefault="00E147FF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147FF" w:rsidRDefault="00E147FF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147FF" w:rsidRDefault="00E147FF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147FF" w:rsidRDefault="00E147FF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147FF" w:rsidRDefault="00E147FF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147FF" w:rsidRDefault="00E147FF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147FF" w:rsidRDefault="00E147FF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147FF" w:rsidRDefault="00E147FF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147FF" w:rsidRDefault="00E147FF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147FF" w:rsidRDefault="00E147FF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147FF" w:rsidRDefault="00E147FF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147FF" w:rsidRDefault="00E147FF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147FF" w:rsidRDefault="00E147FF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147FF" w:rsidRDefault="00E147FF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147FF" w:rsidRDefault="00E147FF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147FF" w:rsidRDefault="00E147FF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147FF" w:rsidRDefault="00E147FF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147FF" w:rsidRDefault="00E147FF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147FF" w:rsidRDefault="00E147FF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147FF" w:rsidRDefault="00E147FF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147FF" w:rsidRDefault="00E147FF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147FF" w:rsidRDefault="00E147FF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E147FF" w:rsidRDefault="00E147FF">
            <w:pPr>
              <w:ind w:firstLine="709"/>
              <w:jc w:val="both"/>
              <w:rPr>
                <w:sz w:val="26"/>
                <w:szCs w:val="26"/>
              </w:rPr>
            </w:pPr>
          </w:p>
          <w:tbl>
            <w:tblPr>
              <w:tblW w:w="9839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919"/>
              <w:gridCol w:w="4920"/>
            </w:tblGrid>
            <w:tr w:rsidR="00E147F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147FF" w:rsidRDefault="00E147FF">
                  <w:pPr>
                    <w:suppressAutoHyphens w:val="0"/>
                    <w:spacing w:line="276" w:lineRule="auto"/>
                    <w:jc w:val="center"/>
                    <w:textAlignment w:val="auto"/>
                  </w:pPr>
                </w:p>
              </w:tc>
              <w:tc>
                <w:tcPr>
                  <w:tcW w:w="492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147FF" w:rsidRDefault="00B05E7E">
                  <w:pPr>
                    <w:suppressAutoHyphens w:val="0"/>
                    <w:jc w:val="both"/>
                    <w:textAlignment w:val="auto"/>
                  </w:pPr>
                  <w:r>
                    <w:t>Приложение 2 к приказу МКУ БГО «Управление образования Белоярского городского округа» от __________№ _____________</w:t>
                  </w:r>
                </w:p>
                <w:p w:rsidR="00E147FF" w:rsidRDefault="00B05E7E">
                  <w:pPr>
                    <w:suppressAutoHyphens w:val="0"/>
                    <w:jc w:val="both"/>
                    <w:textAlignment w:val="auto"/>
                  </w:pPr>
                  <w:r>
                    <w:t xml:space="preserve">«Об организации и проведении школьного этапа Всероссийской олимпиады школьников в Свердловской </w:t>
                  </w:r>
                  <w:r>
                    <w:t>области в 2021/2022 учебном году на территории Белоярского городского округа»</w:t>
                  </w:r>
                </w:p>
              </w:tc>
            </w:tr>
          </w:tbl>
          <w:p w:rsidR="00E147FF" w:rsidRDefault="00E147FF">
            <w:pPr>
              <w:jc w:val="both"/>
              <w:rPr>
                <w:sz w:val="26"/>
                <w:szCs w:val="26"/>
              </w:rPr>
            </w:pPr>
          </w:p>
          <w:p w:rsidR="00E147FF" w:rsidRDefault="00E147FF">
            <w:pPr>
              <w:suppressAutoHyphens w:val="0"/>
              <w:jc w:val="center"/>
              <w:textAlignment w:val="auto"/>
              <w:rPr>
                <w:rFonts w:eastAsia="Calibri"/>
                <w:b/>
                <w:sz w:val="26"/>
                <w:szCs w:val="26"/>
              </w:rPr>
            </w:pPr>
          </w:p>
          <w:p w:rsidR="00E147FF" w:rsidRDefault="00B05E7E">
            <w:pPr>
              <w:suppressAutoHyphens w:val="0"/>
              <w:jc w:val="center"/>
              <w:textAlignment w:val="auto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Общие требования</w:t>
            </w:r>
          </w:p>
          <w:p w:rsidR="00E147FF" w:rsidRDefault="00B05E7E">
            <w:pPr>
              <w:suppressAutoHyphens w:val="0"/>
              <w:ind w:firstLine="567"/>
              <w:jc w:val="both"/>
              <w:textAlignment w:val="auto"/>
            </w:pPr>
            <w:r>
              <w:rPr>
                <w:rFonts w:eastAsia="Calibri"/>
                <w:sz w:val="26"/>
                <w:szCs w:val="26"/>
              </w:rPr>
              <w:t xml:space="preserve">1. Настоящие требования к организации и проведению школьного этапа Всероссийской олимпиады школьников (далее - Олимпиада) подготовлены в соответствии с </w:t>
            </w:r>
            <w:r>
              <w:rPr>
                <w:rFonts w:eastAsia="Calibri"/>
                <w:sz w:val="26"/>
                <w:szCs w:val="26"/>
              </w:rPr>
              <w:t>Порядком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 (далее – Порядок), постановление Г</w:t>
            </w:r>
            <w:r>
              <w:rPr>
                <w:rFonts w:eastAsia="Calibri"/>
                <w:sz w:val="26"/>
                <w:szCs w:val="26"/>
              </w:rPr>
              <w:t>лавного государственного санитарного врача Российской Федерации от 30.06.2020 № 16 «Об утверждении санитарно-эпидемиологических правил СП 3.1/2.4 3598-20 «Санитарно-эпидемиологические требования к устройству, содержанию и организации работы образовательных</w:t>
            </w:r>
            <w:r>
              <w:rPr>
                <w:rFonts w:eastAsia="Calibri"/>
                <w:sz w:val="26"/>
                <w:szCs w:val="26"/>
              </w:rPr>
              <w:t xml:space="preserve"> организаций и других объектов социальной инфраструктуры для детей и молодежи в условиях распространения новой короновирусной инфекции (</w:t>
            </w:r>
            <w:r>
              <w:rPr>
                <w:rFonts w:eastAsia="Calibri"/>
                <w:sz w:val="26"/>
                <w:szCs w:val="26"/>
                <w:lang w:val="en-US"/>
              </w:rPr>
              <w:t>COVID</w:t>
            </w:r>
            <w:r>
              <w:rPr>
                <w:rFonts w:eastAsia="Calibri"/>
                <w:sz w:val="26"/>
                <w:szCs w:val="26"/>
              </w:rPr>
              <w:t>-19)», приказами Министерства образования и молодежной политики Свердловской области от 29.07.2021 № 726-Д «Об обес</w:t>
            </w:r>
            <w:r>
              <w:rPr>
                <w:rFonts w:eastAsia="Calibri"/>
                <w:sz w:val="26"/>
                <w:szCs w:val="26"/>
              </w:rPr>
              <w:t>печении организации и проведения всероссийской олимпиады школьников в Свердловской области в 2021/2022 учебном году», от 31.08.2021 № 850-Д «Об организации и проведении школьного этапа всероссийской олимпиады школьников в Свердловской области в 2021/2022 у</w:t>
            </w:r>
            <w:r>
              <w:rPr>
                <w:rFonts w:eastAsia="Calibri"/>
                <w:sz w:val="26"/>
                <w:szCs w:val="26"/>
              </w:rPr>
              <w:t>чебном году».</w:t>
            </w:r>
          </w:p>
          <w:p w:rsidR="00E147FF" w:rsidRDefault="00B05E7E">
            <w:pPr>
              <w:suppressAutoHyphens w:val="0"/>
              <w:overflowPunct w:val="0"/>
              <w:autoSpaceDE w:val="0"/>
              <w:ind w:firstLine="567"/>
              <w:jc w:val="both"/>
              <w:textAlignment w:val="auto"/>
            </w:pPr>
            <w:r>
              <w:rPr>
                <w:rFonts w:eastAsia="Calibri"/>
                <w:sz w:val="26"/>
                <w:szCs w:val="26"/>
              </w:rPr>
              <w:t xml:space="preserve">2. Организатором школьного этапа олимпиады является муниципальное казенное учреждение Белоярского городского округа «Управление образования Белоярского городского округа» (далее – Управление образования). </w:t>
            </w:r>
          </w:p>
          <w:p w:rsidR="00E147FF" w:rsidRDefault="00B05E7E">
            <w:pPr>
              <w:suppressAutoHyphens w:val="0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3. Олимпиада проводится в целях выяв</w:t>
            </w:r>
            <w:r>
              <w:rPr>
                <w:rFonts w:eastAsia="Calibri"/>
                <w:sz w:val="26"/>
                <w:szCs w:val="26"/>
              </w:rPr>
              <w:t xml:space="preserve">ления и развития у обучающихся творческих способностей и интереса к научной (научно-исследовательской) деятельности, популяризации и пропаганды научных знаний, создания условий для поддержки одаренных детей. </w:t>
            </w:r>
          </w:p>
          <w:p w:rsidR="00E147FF" w:rsidRDefault="00B05E7E">
            <w:pPr>
              <w:suppressAutoHyphens w:val="0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4. На школьном этапе олимпиады на добровольной </w:t>
            </w:r>
            <w:r>
              <w:rPr>
                <w:rFonts w:eastAsia="Calibri"/>
                <w:sz w:val="26"/>
                <w:szCs w:val="26"/>
              </w:rPr>
              <w:t>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образования; обучающиеся по образовательным програ</w:t>
            </w:r>
            <w:r>
              <w:rPr>
                <w:rFonts w:eastAsia="Calibri"/>
                <w:sz w:val="26"/>
                <w:szCs w:val="26"/>
              </w:rPr>
              <w:t xml:space="preserve">ммам начального общего образования только по двум предметам - математика, русский язык. </w:t>
            </w:r>
          </w:p>
          <w:p w:rsidR="00E147FF" w:rsidRDefault="00B05E7E">
            <w:pPr>
              <w:suppressAutoHyphens w:val="0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5. Любое ограничение списка участников по каким-либо критериям (успеваемость по различным предметам, результаты выступления на олимпиадах прошлого года и т.д.) являетс</w:t>
            </w:r>
            <w:r>
              <w:rPr>
                <w:rFonts w:eastAsia="Calibri"/>
                <w:sz w:val="26"/>
                <w:szCs w:val="26"/>
              </w:rPr>
              <w:t xml:space="preserve">я нарушением Порядка проведения Всероссийской олимпиады школьников и категорически запрещается. Квоты на участие в школьном этапе Олимпиады не устанавливаются. </w:t>
            </w:r>
          </w:p>
          <w:p w:rsidR="00E147FF" w:rsidRDefault="00B05E7E">
            <w:pPr>
              <w:suppressAutoHyphens w:val="0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6. Участники школьного этапа олимпиады вправе выполнять олимпиадные задания, разработанные для </w:t>
            </w:r>
            <w:r>
              <w:rPr>
                <w:rFonts w:eastAsia="Calibri"/>
                <w:sz w:val="26"/>
                <w:szCs w:val="26"/>
              </w:rPr>
              <w:t>более старших классов по отношению к тем, в которых они проходят обучение. Для этого участнику необходимо получить код того класса, задания которого он выполняет.</w:t>
            </w:r>
          </w:p>
          <w:p w:rsidR="00E147FF" w:rsidRDefault="00B05E7E">
            <w:pPr>
              <w:suppressAutoHyphens w:val="0"/>
              <w:ind w:firstLine="567"/>
              <w:jc w:val="both"/>
              <w:textAlignment w:val="auto"/>
            </w:pPr>
            <w:r>
              <w:rPr>
                <w:rFonts w:eastAsia="Calibri"/>
                <w:sz w:val="26"/>
                <w:szCs w:val="26"/>
              </w:rPr>
              <w:t>В случае прохождения на последующие этапы олимпиады данные участники выполняют олимпиадные за</w:t>
            </w:r>
            <w:r>
              <w:rPr>
                <w:rFonts w:eastAsia="Calibri"/>
                <w:sz w:val="26"/>
                <w:szCs w:val="26"/>
              </w:rPr>
              <w:t>дания, разработанные для класса, который они выбрали на школьном этапе олимпиады.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:rsidR="00E147FF" w:rsidRDefault="00B05E7E">
            <w:pPr>
              <w:suppressAutoHyphens w:val="0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7. Олимпиада проводится по всем 24 общеобразовательным предметам.</w:t>
            </w:r>
          </w:p>
          <w:p w:rsidR="00E147FF" w:rsidRDefault="00E147FF">
            <w:pPr>
              <w:suppressAutoHyphens w:val="0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</w:p>
          <w:p w:rsidR="00E147FF" w:rsidRDefault="00B05E7E">
            <w:pPr>
              <w:suppressAutoHyphens w:val="0"/>
              <w:jc w:val="center"/>
              <w:textAlignment w:val="auto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Организация проведения школьного этапа олимпиады</w:t>
            </w:r>
          </w:p>
          <w:p w:rsidR="00E147FF" w:rsidRDefault="00B05E7E">
            <w:pPr>
              <w:suppressAutoHyphens w:val="0"/>
              <w:ind w:firstLine="567"/>
              <w:jc w:val="both"/>
              <w:textAlignment w:val="auto"/>
            </w:pPr>
            <w:r>
              <w:rPr>
                <w:rFonts w:eastAsia="Calibri"/>
                <w:sz w:val="26"/>
                <w:szCs w:val="26"/>
              </w:rPr>
              <w:t xml:space="preserve">8. </w:t>
            </w:r>
            <w:r>
              <w:rPr>
                <w:sz w:val="26"/>
                <w:szCs w:val="26"/>
              </w:rPr>
              <w:t>Школьный этап проводится на базе общеобразовательных о</w:t>
            </w:r>
            <w:r>
              <w:rPr>
                <w:sz w:val="26"/>
                <w:szCs w:val="26"/>
              </w:rPr>
              <w:t>рганизаций в единые сроки и по единым заданиям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</w:t>
            </w:r>
            <w:r>
              <w:rPr>
                <w:sz w:val="26"/>
                <w:szCs w:val="26"/>
              </w:rPr>
              <w:t xml:space="preserve"> заданий и их решений, показа выполненных олимпиадных работ, при подаче и рассмотрении апелляций.</w:t>
            </w:r>
          </w:p>
          <w:p w:rsidR="00E147FF" w:rsidRDefault="00B05E7E">
            <w:pPr>
              <w:suppressAutoHyphens w:val="0"/>
              <w:ind w:firstLine="567"/>
              <w:jc w:val="both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 Олимпиады проводятся с 14 сентября 2021 года – 28 октября 2021года в онлайн-формате по всем 24 общеобразовательным предметам.</w:t>
            </w:r>
          </w:p>
          <w:p w:rsidR="00E147FF" w:rsidRDefault="00B05E7E">
            <w:pPr>
              <w:suppressAutoHyphens w:val="0"/>
              <w:ind w:firstLine="709"/>
              <w:jc w:val="both"/>
              <w:textAlignment w:val="auto"/>
            </w:pPr>
            <w:r>
              <w:rPr>
                <w:rFonts w:eastAsia="Calibri"/>
                <w:sz w:val="26"/>
                <w:szCs w:val="26"/>
                <w:lang w:eastAsia="en-US"/>
              </w:rPr>
              <w:t>По 6 общеобразовательным пред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метам: математика, информатика, химия, биология, астрономия и физика с использованием информационного ресурса «Онлайн-курсы Образовательного центра «Сириус» в информационно-телекоммуникационной сети Интернет </w:t>
            </w:r>
            <w:hyperlink r:id="rId8" w:history="1">
              <w:r>
                <w:rPr>
                  <w:rFonts w:eastAsia="Calibri"/>
                  <w:color w:val="0000FF"/>
                  <w:sz w:val="26"/>
                  <w:szCs w:val="26"/>
                  <w:u w:val="single"/>
                  <w:lang w:eastAsia="en-US"/>
                </w:rPr>
                <w:t>https://siriusolymp.ru/</w:t>
              </w:r>
            </w:hyperlink>
            <w:r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</w:p>
          <w:p w:rsidR="00E147FF" w:rsidRDefault="00B05E7E">
            <w:pPr>
              <w:shd w:val="clear" w:color="auto" w:fill="FFFFFF"/>
              <w:suppressAutoHyphens w:val="0"/>
              <w:ind w:firstLine="708"/>
              <w:jc w:val="both"/>
              <w:textAlignment w:val="auto"/>
            </w:pPr>
            <w:r>
              <w:rPr>
                <w:rFonts w:eastAsia="Calibri"/>
                <w:sz w:val="26"/>
                <w:szCs w:val="26"/>
                <w:lang w:eastAsia="en-US"/>
              </w:rPr>
              <w:t>По 18 общеобразовательным предметам: 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пасности жизнедеятельности, право, русский язык, технология, физическая культура, экология, экономика с использованием дистанционных информационно-коммуникационных технологий на платформе </w:t>
            </w:r>
            <w:hyperlink r:id="rId9" w:history="1">
              <w:r>
                <w:rPr>
                  <w:rFonts w:eastAsia="Calibri"/>
                  <w:sz w:val="26"/>
                  <w:szCs w:val="26"/>
                  <w:u w:val="single"/>
                  <w:lang w:eastAsia="en-US"/>
                </w:rPr>
                <w:t>https://vsosh.irro.ru</w:t>
              </w:r>
            </w:hyperlink>
            <w:r>
              <w:rPr>
                <w:rFonts w:eastAsia="Calibri"/>
                <w:sz w:val="26"/>
                <w:szCs w:val="26"/>
                <w:lang w:eastAsia="en-US"/>
              </w:rPr>
              <w:t xml:space="preserve"> Региона</w:t>
            </w:r>
            <w:r>
              <w:rPr>
                <w:rFonts w:eastAsia="Calibri"/>
                <w:sz w:val="26"/>
                <w:szCs w:val="26"/>
                <w:lang w:eastAsia="en-US"/>
              </w:rPr>
              <w:t>льного центра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образования».</w:t>
            </w:r>
          </w:p>
          <w:p w:rsidR="00E147FF" w:rsidRDefault="00B05E7E">
            <w:pPr>
              <w:shd w:val="clear" w:color="auto" w:fill="FFFFFF"/>
              <w:suppressAutoHyphens w:val="0"/>
              <w:ind w:firstLine="708"/>
              <w:jc w:val="both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Предметы, по которым есть творческ</w:t>
            </w:r>
            <w:r>
              <w:rPr>
                <w:sz w:val="26"/>
                <w:szCs w:val="26"/>
              </w:rPr>
              <w:t>ие задания, будут проходить в 2 этапа (онлайн, очный тур).</w:t>
            </w:r>
          </w:p>
          <w:p w:rsidR="00E147FF" w:rsidRDefault="00B05E7E">
            <w:pPr>
              <w:shd w:val="clear" w:color="auto" w:fill="FFFFFF"/>
              <w:suppressAutoHyphens w:val="0"/>
              <w:ind w:firstLine="708"/>
              <w:jc w:val="both"/>
              <w:textAlignment w:val="auto"/>
            </w:pPr>
            <w:r>
              <w:rPr>
                <w:sz w:val="26"/>
                <w:szCs w:val="26"/>
              </w:rPr>
              <w:t xml:space="preserve">10. Олимпиады проводятся по разработанным операторами платформ «Сириус. Курсы» и </w:t>
            </w:r>
            <w:hyperlink r:id="rId10" w:history="1">
              <w:r>
                <w:rPr>
                  <w:rFonts w:eastAsia="Calibri"/>
                  <w:sz w:val="26"/>
                  <w:szCs w:val="26"/>
                  <w:u w:val="single"/>
                  <w:lang w:eastAsia="en-US"/>
                </w:rPr>
                <w:t>https://vsosh.irro.ru</w:t>
              </w:r>
            </w:hyperlink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</w:rPr>
              <w:t>ГАОУ ДПО СО «Институт развития образования»  комплектам</w:t>
            </w:r>
            <w:r>
              <w:rPr>
                <w:sz w:val="26"/>
                <w:szCs w:val="26"/>
              </w:rPr>
              <w:t xml:space="preserve"> заданий ко классам (параллелям), по каждому предмету, с учетом определенного времени, отведенного на выполнение заданий, с использованием аудио- и видеофайлов при наличии.</w:t>
            </w:r>
          </w:p>
          <w:p w:rsidR="00E147FF" w:rsidRDefault="00B05E7E">
            <w:pPr>
              <w:suppressAutoHyphens w:val="0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11. Время, отведенное на выполнение заданий для каждого общеобразовательного </w:t>
            </w:r>
            <w:r>
              <w:rPr>
                <w:rFonts w:eastAsia="Calibri"/>
                <w:sz w:val="26"/>
                <w:szCs w:val="26"/>
              </w:rPr>
              <w:t>предмета и класса, указывается непосредственно в тексте заданий, а также публикуется на официальном сайте олимпиады siriusolymp.ru. В случае, если работа не была сдана участником до окончания отведенного на выполнение времени, сохраненные ответы будут напр</w:t>
            </w:r>
            <w:r>
              <w:rPr>
                <w:rFonts w:eastAsia="Calibri"/>
                <w:sz w:val="26"/>
                <w:szCs w:val="26"/>
              </w:rPr>
              <w:t>авлены на проверку автоматически.</w:t>
            </w:r>
          </w:p>
          <w:p w:rsidR="00E147FF" w:rsidRDefault="00B05E7E">
            <w:pPr>
              <w:suppressAutoHyphens w:val="0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12. Для выполнения онлайн олимпиады общеобразовательной организации необходимо обеспечить участника устройством с устойчивым доступом к сети «Интернет» (школьный или личный компьютер, ноутбук, планшет).</w:t>
            </w:r>
          </w:p>
          <w:p w:rsidR="00E147FF" w:rsidRDefault="00B05E7E">
            <w:pPr>
              <w:suppressAutoHyphens w:val="0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13. На основе прото</w:t>
            </w:r>
            <w:r>
              <w:rPr>
                <w:rFonts w:eastAsia="Calibri"/>
                <w:sz w:val="26"/>
                <w:szCs w:val="26"/>
              </w:rPr>
              <w:t>колов школьного этапа по всем общеобразовательным организациям Организатор олимпиады устанавливает проходной балл — минимальную оценку на школьном этапе, необходимую для участия в муниципальном этапе. Данный проходной балл устанавливается отдельно в возрас</w:t>
            </w:r>
            <w:r>
              <w:rPr>
                <w:rFonts w:eastAsia="Calibri"/>
                <w:sz w:val="26"/>
                <w:szCs w:val="26"/>
              </w:rPr>
              <w:t xml:space="preserve">тных параллелях 7, 8, 9, 10 и 11 классов и может быть разным для этих параллелей. На основе этих баллов, формируется список участников муниципального этапа Всероссийской олимпиады школьников. </w:t>
            </w:r>
          </w:p>
          <w:p w:rsidR="00E147FF" w:rsidRDefault="00B05E7E">
            <w:pPr>
              <w:suppressAutoHyphens w:val="0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14. Квоты победителей и призёров школьного этапа олимпиады по о</w:t>
            </w:r>
            <w:r>
              <w:rPr>
                <w:rFonts w:eastAsia="Calibri"/>
                <w:sz w:val="26"/>
                <w:szCs w:val="26"/>
              </w:rPr>
              <w:t xml:space="preserve">бщеобразовательным предметам: </w:t>
            </w:r>
          </w:p>
          <w:p w:rsidR="00E147FF" w:rsidRDefault="00B05E7E">
            <w:pPr>
              <w:suppressAutoHyphens w:val="0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победителями и призёрами школьного этапа признаются участники олимпиады, набравшие наибольшее количество баллов, при условии, что они составляют 50 и более процентов от максимально возможных баллов по конкретному общеобразова</w:t>
            </w:r>
            <w:r>
              <w:rPr>
                <w:rFonts w:eastAsia="Calibri"/>
                <w:sz w:val="26"/>
                <w:szCs w:val="26"/>
              </w:rPr>
              <w:t>тельному предмету (данные о максимальном количестве баллов содержатся в критериях оценивания и ключах), призерами школьного этапа олимпиады признаются следующие за победителем участники, с результатами 50 и более процентов от максимально возможных баллов п</w:t>
            </w:r>
            <w:r>
              <w:rPr>
                <w:rFonts w:eastAsia="Calibri"/>
                <w:sz w:val="26"/>
                <w:szCs w:val="26"/>
              </w:rPr>
              <w:t>о конкретному общеобразовательному предмету.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В случае равного количества баллов участников олимпиады, занесённых в итоговую таблицу, решение об увеличении квоты победителей и (или) призёров принимает Организатор олимпиады; 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количество победителей и призеро</w:t>
            </w:r>
            <w:r>
              <w:rPr>
                <w:rFonts w:eastAsia="Calibri"/>
                <w:sz w:val="26"/>
                <w:szCs w:val="26"/>
              </w:rPr>
              <w:t>в школьного этапа олимпиады может составлять не более 45 процентов от общего числа участников школьного этапа олимпиады по каждому общеобразовательному предмету, квота победителей школьного этапа олимпиады не более 8 процентов от общего числа участников да</w:t>
            </w:r>
            <w:r>
              <w:rPr>
                <w:rFonts w:eastAsia="Calibri"/>
                <w:sz w:val="26"/>
                <w:szCs w:val="26"/>
              </w:rPr>
              <w:t xml:space="preserve">нного этапа олимпиады по каждому общеобразовательному предмету. 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15. Для организации и проведения школьного этапа олимпиады формируется муниципальный оргкомитет школьного этапа олимпиады, состав которого утверждается приказом Управления образования. 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16. О</w:t>
            </w:r>
            <w:r>
              <w:rPr>
                <w:rFonts w:eastAsia="Calibri"/>
                <w:sz w:val="26"/>
                <w:szCs w:val="26"/>
              </w:rPr>
              <w:t xml:space="preserve">рганизатор школьного этапа олимпиады формирует состав жюри по каждому общеобразовательному предмету. </w:t>
            </w:r>
          </w:p>
          <w:p w:rsidR="00E147FF" w:rsidRDefault="00B05E7E">
            <w:pPr>
              <w:suppressAutoHyphens w:val="0"/>
              <w:spacing w:line="244" w:lineRule="auto"/>
              <w:ind w:firstLine="709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17. В случае если число участников по общеобразовательному предмету составляет менее 6 человек, победители и призеры определяются по решению жюри в соотве</w:t>
            </w:r>
            <w:r>
              <w:rPr>
                <w:rFonts w:eastAsia="Calibri"/>
                <w:sz w:val="26"/>
                <w:szCs w:val="26"/>
              </w:rPr>
              <w:t xml:space="preserve">тствии с данными Требованиями, п. 14. </w:t>
            </w:r>
          </w:p>
          <w:p w:rsidR="00E147FF" w:rsidRDefault="00B05E7E">
            <w:pPr>
              <w:suppressAutoHyphens w:val="0"/>
              <w:spacing w:line="244" w:lineRule="auto"/>
              <w:ind w:firstLine="709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18. Ответственность за обеспечение конфиденциальности олимпиадных заданий и критериев их оценки для школьного этапа олимпиады во время передачи и хранения возлагается на членов муниципального организационного комитета</w:t>
            </w:r>
            <w:r>
              <w:rPr>
                <w:rFonts w:eastAsia="Calibri"/>
                <w:sz w:val="26"/>
                <w:szCs w:val="26"/>
              </w:rPr>
              <w:t xml:space="preserve"> по организации и проведению школьного этапа олимпиады, руководителей общеобразовательных организаций.</w:t>
            </w:r>
          </w:p>
          <w:p w:rsidR="00E147FF" w:rsidRDefault="00B05E7E">
            <w:pPr>
              <w:suppressAutoHyphens w:val="0"/>
              <w:spacing w:line="244" w:lineRule="auto"/>
              <w:jc w:val="center"/>
              <w:textAlignment w:val="auto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Процедура организации и проведения школьного этапа олимпиады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textAlignment w:val="auto"/>
              <w:rPr>
                <w:rFonts w:eastAsia="Calibri"/>
                <w:b/>
                <w:i/>
                <w:sz w:val="26"/>
                <w:szCs w:val="26"/>
              </w:rPr>
            </w:pPr>
            <w:r>
              <w:rPr>
                <w:rFonts w:eastAsia="Calibri"/>
                <w:b/>
                <w:i/>
                <w:sz w:val="26"/>
                <w:szCs w:val="26"/>
              </w:rPr>
              <w:t xml:space="preserve">Муниципальный оргкомитет школьного этапа олимпиады: 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19. Муниципальный организационный комит</w:t>
            </w:r>
            <w:r>
              <w:rPr>
                <w:rFonts w:eastAsia="Calibri"/>
                <w:sz w:val="26"/>
                <w:szCs w:val="26"/>
              </w:rPr>
              <w:t>ет школьного этапа олимпиады (далее - оргкомитет олимпиады) создается для организации и проведения школьного этапа олимпиады и формируется из представителей образовательных организаций, подведомственных Управлению образования.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20. Обеспечивает организацию </w:t>
            </w:r>
            <w:r>
              <w:rPr>
                <w:rFonts w:eastAsia="Calibri"/>
                <w:sz w:val="26"/>
                <w:szCs w:val="26"/>
              </w:rPr>
              <w:t>и проведение школьного этапа олимпиады в соответствии с утверждёнными Организатором требованиями к проведению школьного этапа олимпиады по каждому общеобразовательному предмету, Порядком, утвержденным Минобрнауки РФ, и действующими на момент проведения оли</w:t>
            </w:r>
            <w:r>
              <w:rPr>
                <w:rFonts w:eastAsia="Calibri"/>
                <w:sz w:val="26"/>
                <w:szCs w:val="26"/>
              </w:rPr>
              <w:t xml:space="preserve">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образования. 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21. Доводит ин</w:t>
            </w:r>
            <w:r>
              <w:rPr>
                <w:rFonts w:eastAsia="Calibri"/>
                <w:sz w:val="26"/>
                <w:szCs w:val="26"/>
              </w:rPr>
              <w:t xml:space="preserve">формацию до учащихся и их родителей о порядке и сроках проведения олимпиады. 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22. Обеспечивает сбор и передачу заявлений родителей (законных представителей) обучающихся, заявивших о своём участии в олимпиаде, об ознакомлении с Порядком проведения </w:t>
            </w:r>
            <w:r>
              <w:rPr>
                <w:rFonts w:eastAsia="Calibri"/>
                <w:sz w:val="26"/>
                <w:szCs w:val="26"/>
              </w:rPr>
              <w:t xml:space="preserve">Всероссийской олимпиады школьников и о согласии на публикацию персональных данных своих несовершеннолетних детей, а также его олимпиадной работы, в том числе в информационно - телекоммуникационной сети «Интернет». 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23. Обеспечивает регистрацию участников ш</w:t>
            </w:r>
            <w:r>
              <w:rPr>
                <w:rFonts w:eastAsia="Calibri"/>
                <w:sz w:val="26"/>
                <w:szCs w:val="26"/>
              </w:rPr>
              <w:t xml:space="preserve">кольного этапа олимпиады, на основании заявления. Формируют общий список участников школьного этапа олимпиады по предмету. 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24. Распределяет участников школьного этапа по кабинетам с указанием ряда и места (А 1) за 1 день до проведения олимпиады. 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25. Обес</w:t>
            </w:r>
            <w:r>
              <w:rPr>
                <w:rFonts w:eastAsia="Calibri"/>
                <w:sz w:val="26"/>
                <w:szCs w:val="26"/>
              </w:rPr>
              <w:t xml:space="preserve">печивает кабинеты необходимыми материально-техническими средствами. 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26. В день проведения олимпиады представитель оргкомитета обеспечивает участников олимпиады устройством с устойчивым доступом к сети «Интернет», заданиями при очном проведении олимпиады.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27. Инструктирует педагогических работников, принимающих участие в проведении олимпиады. 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28. Предоставляет кабинеты для работы жюри (проверка работ, ознакомление с результатами работ обучающихся). 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29. Обеспечивает хранение работ участников олимпиады. 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  <w:r>
              <w:rPr>
                <w:rFonts w:eastAsia="Calibri"/>
                <w:sz w:val="26"/>
                <w:szCs w:val="26"/>
              </w:rPr>
              <w:t xml:space="preserve">0. Осуществляет обезличивание и декодирование олимпиадных работ участников школьного этапа олимпиады. Титульные листы олимпиадных работ снимаются и хранятся у представителя оргкомитета до декодирования. 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31. Утверждает количество победителей и призеров шко</w:t>
            </w:r>
            <w:r>
              <w:rPr>
                <w:rFonts w:eastAsia="Calibri"/>
                <w:sz w:val="26"/>
                <w:szCs w:val="26"/>
              </w:rPr>
              <w:t>льного этапа олимпиады.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32. Рассматривает совместно с жюри школьного этапа олимпиады апелляции, рассматривает конфликтные ситуации, возникшие во время проведения олимпиады. 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33. Анализирует и обобщает итоги, готовит отчеты о проведении школьного этапа олим</w:t>
            </w:r>
            <w:r>
              <w:rPr>
                <w:rFonts w:eastAsia="Calibri"/>
                <w:sz w:val="26"/>
                <w:szCs w:val="26"/>
              </w:rPr>
              <w:t xml:space="preserve">пиады. Оформляет и предоставляет секретарю оргкомитета олимпиады аналитическую справку (приложение 3) по всем общеобразовательным предметам до 15 ноября 2021 г. 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34. Готовит материалы для освещения организации и проведения школьного этапа олимпиады в средс</w:t>
            </w:r>
            <w:r>
              <w:rPr>
                <w:rFonts w:eastAsia="Calibri"/>
                <w:sz w:val="26"/>
                <w:szCs w:val="26"/>
              </w:rPr>
              <w:t xml:space="preserve">твах массовой информации соответствующего уровня и на странице школьного портала. 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35. Подводит итоги. Организует награждение победителей, призеров, участников грамотами образовательной организации. 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36. Несёт ответственность за жизнь и здоровье участников</w:t>
            </w:r>
            <w:r>
              <w:rPr>
                <w:rFonts w:eastAsia="Calibri"/>
                <w:sz w:val="26"/>
                <w:szCs w:val="26"/>
              </w:rPr>
              <w:t xml:space="preserve"> олимпиады во время проведения школьного этапа олимпиады.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textAlignment w:val="auto"/>
              <w:rPr>
                <w:rFonts w:eastAsia="Calibri"/>
                <w:b/>
                <w:i/>
                <w:sz w:val="26"/>
                <w:szCs w:val="26"/>
              </w:rPr>
            </w:pPr>
            <w:r>
              <w:rPr>
                <w:rFonts w:eastAsia="Calibri"/>
                <w:b/>
                <w:i/>
                <w:sz w:val="26"/>
                <w:szCs w:val="26"/>
              </w:rPr>
              <w:t xml:space="preserve"> Жюри школьного этапа олимпиады: 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37. Состав жюри школьного этапа олимпиады формируется из числа педагогических работников и утверждается приказом образовательной организации. 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38. Формирует протоко</w:t>
            </w:r>
            <w:r>
              <w:rPr>
                <w:rFonts w:eastAsia="Calibri"/>
                <w:sz w:val="26"/>
                <w:szCs w:val="26"/>
              </w:rPr>
              <w:t>л с результатами по общеобразовательному предмету в виде рейтинга участников школьного этапа олимпиады, представляющего собой ранжированный список участников, расположенных по мере убывания набранных ими баллов. Участники с равным количеством баллов распол</w:t>
            </w:r>
            <w:r>
              <w:rPr>
                <w:rFonts w:eastAsia="Calibri"/>
                <w:sz w:val="26"/>
                <w:szCs w:val="26"/>
              </w:rPr>
              <w:t>агаются в алфавитном порядке.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39. Определяет победителей и призёров школьного этапа олимпиады на основании рейтинга по каждому общеобразовательному предмету и в соответствии с квотой, установленной организатором школьного этапа олимпиады, в соответствии с </w:t>
            </w:r>
            <w:r>
              <w:rPr>
                <w:rFonts w:eastAsia="Calibri"/>
                <w:sz w:val="26"/>
                <w:szCs w:val="26"/>
              </w:rPr>
              <w:t>настоящими требованиями, п 14.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40. Сдает протокол представителю оргкомитета для раскодирования. 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41. Составляет итоговый протокол раскодированных работ и предоставляет для формирования общего протокола и утверждения результатов представителю муниципального</w:t>
            </w:r>
            <w:r>
              <w:rPr>
                <w:rFonts w:eastAsia="Calibri"/>
                <w:sz w:val="26"/>
                <w:szCs w:val="26"/>
              </w:rPr>
              <w:t xml:space="preserve"> оргкомитета своей школы, а также сдает аналитическую справку не позднее 3-4-х рабочих дней после проведения олимпиады в соответствии с графиком. 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42. Проводит с участниками школьного этапа олимпиады анализ олимпиадных заданий и их решений в срок не поздне</w:t>
            </w:r>
            <w:r>
              <w:rPr>
                <w:rFonts w:eastAsia="Calibri"/>
                <w:sz w:val="26"/>
                <w:szCs w:val="26"/>
              </w:rPr>
              <w:t xml:space="preserve">е 3-х дней с момента проведения олимпиады. 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43. Осуществляет совместно с представителем оргкомитета школьного этапа олимпиады очно по запросу участника школьного этапа олимпиады показ выполненных им олимпиадных заданий. </w:t>
            </w:r>
          </w:p>
          <w:p w:rsidR="00E147FF" w:rsidRDefault="00B05E7E">
            <w:pPr>
              <w:suppressAutoHyphens w:val="0"/>
              <w:spacing w:line="244" w:lineRule="auto"/>
              <w:ind w:left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44. Представляет результаты </w:t>
            </w:r>
            <w:r>
              <w:rPr>
                <w:rFonts w:eastAsia="Calibri"/>
                <w:sz w:val="26"/>
                <w:szCs w:val="26"/>
              </w:rPr>
              <w:t xml:space="preserve">школьного этапа олимпиады её участникам. </w:t>
            </w:r>
          </w:p>
          <w:p w:rsidR="00E147FF" w:rsidRDefault="00B05E7E">
            <w:pPr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ab/>
              <w:t xml:space="preserve">45. Координатор олимпиады в образовательной организации несет ответственность: </w:t>
            </w:r>
          </w:p>
          <w:p w:rsidR="00E147FF" w:rsidRDefault="00B05E7E">
            <w:pPr>
              <w:tabs>
                <w:tab w:val="left" w:pos="78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ab/>
              <w:t>за прием, хранение заявлений и согласий на обработку персональных данных от родителей (законных представителей);</w:t>
            </w:r>
          </w:p>
          <w:p w:rsidR="00E147FF" w:rsidRDefault="00B05E7E">
            <w:pPr>
              <w:tabs>
                <w:tab w:val="left" w:pos="78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за обработку персон</w:t>
            </w:r>
            <w:r>
              <w:rPr>
                <w:rFonts w:eastAsia="Calibri"/>
                <w:sz w:val="26"/>
                <w:szCs w:val="26"/>
              </w:rPr>
              <w:t xml:space="preserve">альных данных участников школьного этапа олимпиады в соответствии с требованиями Федерального закона от 27 июля 2006 года № 152-ФЗ «О персональных данных»; </w:t>
            </w:r>
          </w:p>
          <w:p w:rsidR="00E147FF" w:rsidRDefault="00B05E7E">
            <w:pPr>
              <w:tabs>
                <w:tab w:val="left" w:pos="78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за передачу результатов участников школьного этапа олимпиады по каждому общеобразовательному предме</w:t>
            </w:r>
            <w:r>
              <w:rPr>
                <w:rFonts w:eastAsia="Calibri"/>
                <w:sz w:val="26"/>
                <w:szCs w:val="26"/>
              </w:rPr>
              <w:t xml:space="preserve">ту и по параллелям организатору школьного этапа олимпиады и вызова участников школьного этапа олимпиады для участия в муниципальном этапе олимпиады; </w:t>
            </w:r>
          </w:p>
          <w:p w:rsidR="00E147FF" w:rsidRDefault="00B05E7E">
            <w:pPr>
              <w:tabs>
                <w:tab w:val="left" w:pos="78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за хранение олимпиадных работ участников, проведенных очно, записанных видеофайлов, процедуры апелляции; </w:t>
            </w:r>
          </w:p>
          <w:p w:rsidR="00E147FF" w:rsidRDefault="00B05E7E">
            <w:pPr>
              <w:tabs>
                <w:tab w:val="left" w:pos="78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за организацию вызова обучающихся на муниципальный этап.</w:t>
            </w:r>
            <w:r>
              <w:rPr>
                <w:rFonts w:eastAsia="Calibri"/>
                <w:sz w:val="26"/>
                <w:szCs w:val="26"/>
              </w:rPr>
              <w:tab/>
            </w:r>
          </w:p>
          <w:p w:rsidR="00E147FF" w:rsidRDefault="00B05E7E">
            <w:pPr>
              <w:tabs>
                <w:tab w:val="left" w:pos="78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b/>
                <w:i/>
                <w:sz w:val="26"/>
                <w:szCs w:val="26"/>
              </w:rPr>
            </w:pPr>
            <w:r>
              <w:rPr>
                <w:rFonts w:eastAsia="Calibri"/>
                <w:b/>
                <w:i/>
                <w:sz w:val="26"/>
                <w:szCs w:val="26"/>
              </w:rPr>
              <w:t xml:space="preserve">Руководитель общеобразовательной организации: </w:t>
            </w:r>
          </w:p>
          <w:p w:rsidR="00E147FF" w:rsidRDefault="00B05E7E">
            <w:pPr>
              <w:tabs>
                <w:tab w:val="left" w:pos="78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50. Несёт ответственность за жизнь и здоровье обучающихся. Создает необходимые организационные условия для проведения школьного этапа олимпиады в своих</w:t>
            </w:r>
            <w:r>
              <w:rPr>
                <w:rFonts w:eastAsia="Calibri"/>
                <w:sz w:val="26"/>
                <w:szCs w:val="26"/>
              </w:rPr>
              <w:t xml:space="preserve"> общеобразовательных организациях: </w:t>
            </w:r>
          </w:p>
          <w:p w:rsidR="00E147FF" w:rsidRDefault="00B05E7E">
            <w:pPr>
              <w:tabs>
                <w:tab w:val="left" w:pos="78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51. Предоставляет помещения в дни проведения школьного этапа олимпиады, показа работ и апелляции. </w:t>
            </w:r>
          </w:p>
          <w:p w:rsidR="00E147FF" w:rsidRDefault="00B05E7E">
            <w:pPr>
              <w:tabs>
                <w:tab w:val="left" w:pos="78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52. До начала школьного этапа олимпиады по каждому общеобразовательному предмету назначает ответственных за проведение ин</w:t>
            </w:r>
            <w:r>
              <w:rPr>
                <w:rFonts w:eastAsia="Calibri"/>
                <w:sz w:val="26"/>
                <w:szCs w:val="26"/>
              </w:rPr>
              <w:t xml:space="preserve">структажа участников школьного этапа олимпиады, которые информируют о продолжительности олимпиады, порядке подачи апелляций, о несогласии с выставленными баллами, о времени и месте ознакомления с результатами олимпиады, о случаях удаления с олимпиады. </w:t>
            </w:r>
          </w:p>
          <w:p w:rsidR="00E147FF" w:rsidRDefault="00B05E7E">
            <w:pPr>
              <w:tabs>
                <w:tab w:val="left" w:pos="78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53.</w:t>
            </w:r>
            <w:r>
              <w:rPr>
                <w:rFonts w:eastAsia="Calibri"/>
                <w:sz w:val="26"/>
                <w:szCs w:val="26"/>
              </w:rPr>
              <w:t xml:space="preserve"> До начала школьного этапа олимпиады назначает наблюдателя и дежурного в каждую аудиторию. </w:t>
            </w:r>
          </w:p>
          <w:p w:rsidR="00E147FF" w:rsidRDefault="00B05E7E">
            <w:pPr>
              <w:tabs>
                <w:tab w:val="left" w:pos="78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54. Обеспечивает необходимое материально-техническое обеспечение для проведения олимпиады. Во всех кабинетах должны быть часы, поскольку выполнение конкурсных задан</w:t>
            </w:r>
            <w:r>
              <w:rPr>
                <w:rFonts w:eastAsia="Calibri"/>
                <w:sz w:val="26"/>
                <w:szCs w:val="26"/>
              </w:rPr>
              <w:t xml:space="preserve">ий требует контроля за временем. </w:t>
            </w:r>
          </w:p>
          <w:p w:rsidR="00E147FF" w:rsidRDefault="00B05E7E">
            <w:pPr>
              <w:tabs>
                <w:tab w:val="left" w:pos="78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55. Обеспечивает тиражирование заданий очного школьного этапа олимпиады. </w:t>
            </w:r>
          </w:p>
          <w:p w:rsidR="00E147FF" w:rsidRDefault="00B05E7E">
            <w:pPr>
              <w:tabs>
                <w:tab w:val="left" w:pos="78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56. Координирует работу представителя муниципального оргкомитета.</w:t>
            </w:r>
          </w:p>
          <w:p w:rsidR="00E147FF" w:rsidRDefault="00E147FF">
            <w:pPr>
              <w:tabs>
                <w:tab w:val="left" w:pos="78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</w:p>
          <w:p w:rsidR="00E147FF" w:rsidRDefault="00B05E7E">
            <w:pPr>
              <w:tabs>
                <w:tab w:val="left" w:pos="780"/>
              </w:tabs>
              <w:suppressAutoHyphens w:val="0"/>
              <w:spacing w:line="244" w:lineRule="auto"/>
              <w:jc w:val="center"/>
              <w:textAlignment w:val="auto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Порядок проведения олимпиады (очный тур)</w:t>
            </w:r>
          </w:p>
          <w:p w:rsidR="00E147FF" w:rsidRDefault="00B05E7E">
            <w:pPr>
              <w:tabs>
                <w:tab w:val="left" w:pos="78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57. Перед выполнением олимпиадной работы</w:t>
            </w:r>
            <w:r>
              <w:rPr>
                <w:rFonts w:eastAsia="Calibri"/>
                <w:sz w:val="26"/>
                <w:szCs w:val="26"/>
              </w:rPr>
              <w:t xml:space="preserve"> член оргкомитета кратко рассказывает о целях и задачах олимпиады, разъясняет обучающимся правила работы, желает успеха. </w:t>
            </w:r>
          </w:p>
          <w:p w:rsidR="00E147FF" w:rsidRDefault="00B05E7E">
            <w:pPr>
              <w:tabs>
                <w:tab w:val="left" w:pos="78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58. Наблюдатель в аудитории раскладывает чистые бланки для ответов и комплекты заданий (которые могут быть совмещены), бумагу для черн</w:t>
            </w:r>
            <w:r>
              <w:rPr>
                <w:rFonts w:eastAsia="Calibri"/>
                <w:sz w:val="26"/>
                <w:szCs w:val="26"/>
              </w:rPr>
              <w:t xml:space="preserve">овых записей. </w:t>
            </w:r>
          </w:p>
          <w:p w:rsidR="00E147FF" w:rsidRDefault="00B05E7E">
            <w:pPr>
              <w:tabs>
                <w:tab w:val="left" w:pos="78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59. Приглашает участников, предлагает оставить личные вещи в специально отведенном месте, рассаживает участников олимпиады по одному за парту (в соответствии со списком). Сверяет количество сидящих в аудитории с количеством участников в спис</w:t>
            </w:r>
            <w:r>
              <w:rPr>
                <w:rFonts w:eastAsia="Calibri"/>
                <w:sz w:val="26"/>
                <w:szCs w:val="26"/>
              </w:rPr>
              <w:t xml:space="preserve">ках. </w:t>
            </w:r>
          </w:p>
          <w:p w:rsidR="00E147FF" w:rsidRDefault="00B05E7E">
            <w:pPr>
              <w:tabs>
                <w:tab w:val="left" w:pos="78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60. Предупреждает, что работа должна быть выполнена только ручкой с синей пастой, объявляет регламент олимпиады, указанный в Пояснительных записках по предмету. Предлагает обучающимся оформить титульный лист олимпиадной работы, на котором разборчивым</w:t>
            </w:r>
            <w:r>
              <w:rPr>
                <w:rFonts w:eastAsia="Calibri"/>
                <w:sz w:val="26"/>
                <w:szCs w:val="26"/>
              </w:rPr>
              <w:t xml:space="preserve"> почерком обучающийся указывает: олимпиадная работа по предмету, Ф.И.О. в родительном падеже, общеобразовательную организацию, класс, Ф.И.О. педагога. Никакая иная информация об участнике не допускается. </w:t>
            </w:r>
          </w:p>
          <w:p w:rsidR="00E147FF" w:rsidRDefault="00B05E7E">
            <w:pPr>
              <w:tabs>
                <w:tab w:val="left" w:pos="78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61. После проведения описанных выше процедур наблюд</w:t>
            </w:r>
            <w:r>
              <w:rPr>
                <w:rFonts w:eastAsia="Calibri"/>
                <w:sz w:val="26"/>
                <w:szCs w:val="26"/>
              </w:rPr>
              <w:t xml:space="preserve">атель отмечает на доске время начала и окончания работы. Участники приступают к выполнению заданий. Наблюдатели в аудиториях не должны комментировать задания. </w:t>
            </w:r>
          </w:p>
          <w:p w:rsidR="00E147FF" w:rsidRDefault="00B05E7E">
            <w:pPr>
              <w:tabs>
                <w:tab w:val="left" w:pos="78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62. За 15 минут до истечения времени, отведенного на выполнение заданий, наблюдатель предупрежда</w:t>
            </w:r>
            <w:r>
              <w:rPr>
                <w:rFonts w:eastAsia="Calibri"/>
                <w:sz w:val="26"/>
                <w:szCs w:val="26"/>
              </w:rPr>
              <w:t xml:space="preserve">ет учащихся о скором завершении работы. </w:t>
            </w:r>
          </w:p>
          <w:p w:rsidR="00E147FF" w:rsidRDefault="00B05E7E">
            <w:pPr>
              <w:tabs>
                <w:tab w:val="left" w:pos="78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63. После окончания олимпиады, учащиеся сдают работы с черновиками и бланками заданий наблюдателю. Учащиеся, выполнившие задания раньше намеченного срока, сдают выполненные работы, черновики, бланки заданий и покида</w:t>
            </w:r>
            <w:r>
              <w:rPr>
                <w:rFonts w:eastAsia="Calibri"/>
                <w:sz w:val="26"/>
                <w:szCs w:val="26"/>
              </w:rPr>
              <w:t xml:space="preserve">ют аудиторию. </w:t>
            </w:r>
          </w:p>
          <w:p w:rsidR="00E147FF" w:rsidRDefault="00B05E7E">
            <w:pPr>
              <w:tabs>
                <w:tab w:val="left" w:pos="78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64. Наблюдатель сопровождает обучающихся в аудитории; поддерживает в классах дисциплину и порядок; по просьбе учащихся приглашает членов жюри для консультаций; снабжает обучающихся расходными материалами (ручки, бланки ответов, черновики); п</w:t>
            </w:r>
            <w:r>
              <w:rPr>
                <w:rFonts w:eastAsia="Calibri"/>
                <w:sz w:val="26"/>
                <w:szCs w:val="26"/>
              </w:rPr>
              <w:t>о истечении времени, отведенного для выполнения заданий, собирает листы ответов и передает их представителю оргкомитета.</w:t>
            </w:r>
          </w:p>
          <w:p w:rsidR="00E147FF" w:rsidRDefault="00E147FF">
            <w:pPr>
              <w:tabs>
                <w:tab w:val="left" w:pos="900"/>
              </w:tabs>
              <w:suppressAutoHyphens w:val="0"/>
              <w:spacing w:line="244" w:lineRule="auto"/>
              <w:jc w:val="center"/>
              <w:textAlignment w:val="auto"/>
              <w:rPr>
                <w:rFonts w:eastAsia="Calibri"/>
                <w:b/>
                <w:sz w:val="26"/>
                <w:szCs w:val="26"/>
              </w:rPr>
            </w:pPr>
          </w:p>
          <w:p w:rsidR="00E147FF" w:rsidRDefault="00B05E7E">
            <w:pPr>
              <w:tabs>
                <w:tab w:val="left" w:pos="900"/>
              </w:tabs>
              <w:suppressAutoHyphens w:val="0"/>
              <w:spacing w:line="244" w:lineRule="auto"/>
              <w:jc w:val="center"/>
              <w:textAlignment w:val="auto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Процедура кодирования и декодирования работ (очный тур)</w:t>
            </w:r>
          </w:p>
          <w:p w:rsidR="00E147FF" w:rsidRDefault="00B05E7E">
            <w:pPr>
              <w:tabs>
                <w:tab w:val="left" w:pos="90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65. Кодирование и декодирование осуществляется представителем оргкомитета. </w:t>
            </w:r>
          </w:p>
          <w:p w:rsidR="00E147FF" w:rsidRDefault="00B05E7E">
            <w:pPr>
              <w:tabs>
                <w:tab w:val="left" w:pos="900"/>
              </w:tabs>
              <w:suppressAutoHyphens w:val="0"/>
              <w:spacing w:line="244" w:lineRule="auto"/>
              <w:ind w:firstLine="567"/>
              <w:jc w:val="both"/>
              <w:textAlignment w:val="auto"/>
            </w:pPr>
            <w:r>
              <w:rPr>
                <w:rFonts w:eastAsia="Calibri"/>
                <w:sz w:val="26"/>
                <w:szCs w:val="26"/>
              </w:rPr>
              <w:t>66</w:t>
            </w:r>
            <w:r>
              <w:rPr>
                <w:rFonts w:eastAsia="Calibri"/>
                <w:sz w:val="26"/>
                <w:szCs w:val="26"/>
              </w:rPr>
              <w:t>. На титульном листе и первом листе выполненной работы в верхнем правом углу вписывается шифр (</w:t>
            </w:r>
            <w:r>
              <w:rPr>
                <w:sz w:val="26"/>
                <w:szCs w:val="26"/>
                <w:lang w:eastAsia="ar-SA"/>
              </w:rPr>
              <w:t>комбинация букв и цифр, пример: А-9, где 9 - номер класса, А - порядковый номер ОО</w:t>
            </w:r>
            <w:r>
              <w:rPr>
                <w:rFonts w:eastAsia="Calibri"/>
                <w:sz w:val="26"/>
                <w:szCs w:val="26"/>
              </w:rPr>
              <w:t xml:space="preserve">). Затем снимается титульный лист, и работа передается жюри. </w:t>
            </w:r>
          </w:p>
          <w:p w:rsidR="00E147FF" w:rsidRDefault="00B05E7E">
            <w:pPr>
              <w:tabs>
                <w:tab w:val="left" w:pos="90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67. После проверк</w:t>
            </w:r>
            <w:r>
              <w:rPr>
                <w:rFonts w:eastAsia="Calibri"/>
                <w:sz w:val="26"/>
                <w:szCs w:val="26"/>
              </w:rPr>
              <w:t>и ответов и выставления баллов в протокол с указанием шифра, определения победителей и призеров работы дешифруются - устанавливается соответствие шифра тому или иному учащемуся путём сопоставления шифров на первом листе работы с титульным листом. Оформляет</w:t>
            </w:r>
            <w:r>
              <w:rPr>
                <w:rFonts w:eastAsia="Calibri"/>
                <w:sz w:val="26"/>
                <w:szCs w:val="26"/>
              </w:rPr>
              <w:t>ся итоговый протокол по форме с фамилиями участников в электронном виде.</w:t>
            </w:r>
          </w:p>
          <w:p w:rsidR="00E147FF" w:rsidRDefault="00E147FF">
            <w:pPr>
              <w:tabs>
                <w:tab w:val="left" w:pos="900"/>
              </w:tabs>
              <w:suppressAutoHyphens w:val="0"/>
              <w:spacing w:line="244" w:lineRule="auto"/>
              <w:textAlignment w:val="auto"/>
              <w:rPr>
                <w:rFonts w:eastAsia="Calibri"/>
                <w:b/>
                <w:sz w:val="26"/>
                <w:szCs w:val="26"/>
              </w:rPr>
            </w:pPr>
          </w:p>
          <w:p w:rsidR="00E147FF" w:rsidRDefault="00B05E7E">
            <w:pPr>
              <w:tabs>
                <w:tab w:val="left" w:pos="900"/>
              </w:tabs>
              <w:suppressAutoHyphens w:val="0"/>
              <w:spacing w:line="244" w:lineRule="auto"/>
              <w:ind w:firstLine="567"/>
              <w:jc w:val="center"/>
              <w:textAlignment w:val="auto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Критерии и методика оценивания олимпиадных заданий.</w:t>
            </w:r>
          </w:p>
          <w:p w:rsidR="00E147FF" w:rsidRDefault="00B05E7E">
            <w:pPr>
              <w:tabs>
                <w:tab w:val="left" w:pos="90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68. Процедура проверки работ зависит от вида предмета и прописана в методических рекомендациях, подготовленных операторами </w:t>
            </w:r>
            <w:r>
              <w:rPr>
                <w:rFonts w:eastAsia="Calibri"/>
                <w:sz w:val="26"/>
                <w:szCs w:val="26"/>
              </w:rPr>
              <w:t xml:space="preserve">платформ «Сириус. Курсы» и https://vsosh.irro.ru ГАОУ ДПО СО «Институт развития образования». </w:t>
            </w:r>
          </w:p>
          <w:p w:rsidR="00E147FF" w:rsidRDefault="00B05E7E">
            <w:pPr>
              <w:tabs>
                <w:tab w:val="left" w:pos="90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69. При проверке олимпиадных работ (очный тур) листы ответов каждого участника олимпиады оцениваются жюри в соответствии с критериями и методикой оценивания, опе</w:t>
            </w:r>
            <w:r>
              <w:rPr>
                <w:rFonts w:eastAsia="Calibri"/>
                <w:sz w:val="26"/>
                <w:szCs w:val="26"/>
              </w:rPr>
              <w:t xml:space="preserve">раторами платформ «Сириус. Курсы» и https://vsosh.irro.ru ГАОУ ДПО СО «Институт развития образования». Черновик проверке не подлежит. </w:t>
            </w:r>
          </w:p>
          <w:p w:rsidR="00E147FF" w:rsidRDefault="00B05E7E">
            <w:pPr>
              <w:tabs>
                <w:tab w:val="left" w:pos="90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70. Каждая олимпиадная работа (очный тур) проверяется не менее, чем двумя членами жюри. «Спорные» работы проверяются и об</w:t>
            </w:r>
            <w:r>
              <w:rPr>
                <w:rFonts w:eastAsia="Calibri"/>
                <w:sz w:val="26"/>
                <w:szCs w:val="26"/>
              </w:rPr>
              <w:t xml:space="preserve">суждаются коллективно. </w:t>
            </w:r>
          </w:p>
          <w:p w:rsidR="00E147FF" w:rsidRDefault="00B05E7E">
            <w:pPr>
              <w:tabs>
                <w:tab w:val="left" w:pos="90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71. Результаты проверки всех работ заносятся членами жюри в протокол проведения олимпиады.</w:t>
            </w:r>
          </w:p>
          <w:p w:rsidR="00E147FF" w:rsidRDefault="00E147FF">
            <w:pPr>
              <w:tabs>
                <w:tab w:val="left" w:pos="90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</w:p>
          <w:p w:rsidR="00E147FF" w:rsidRDefault="00B05E7E">
            <w:pPr>
              <w:tabs>
                <w:tab w:val="left" w:pos="900"/>
              </w:tabs>
              <w:suppressAutoHyphens w:val="0"/>
              <w:spacing w:line="244" w:lineRule="auto"/>
              <w:ind w:firstLine="567"/>
              <w:jc w:val="center"/>
              <w:textAlignment w:val="auto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Права и обязанности учащихся</w:t>
            </w:r>
          </w:p>
          <w:p w:rsidR="00E147FF" w:rsidRDefault="00B05E7E">
            <w:pPr>
              <w:tabs>
                <w:tab w:val="left" w:pos="90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69. Во время работы над заданиями участник олимпиады имеет право: </w:t>
            </w:r>
          </w:p>
          <w:p w:rsidR="00E147FF" w:rsidRDefault="00B05E7E">
            <w:pPr>
              <w:tabs>
                <w:tab w:val="left" w:pos="900"/>
              </w:tabs>
              <w:suppressAutoHyphens w:val="0"/>
              <w:spacing w:line="244" w:lineRule="auto"/>
              <w:ind w:firstLine="567"/>
              <w:jc w:val="both"/>
              <w:textAlignment w:val="auto"/>
            </w:pPr>
            <w:r>
              <w:rPr>
                <w:rFonts w:eastAsia="Calibri"/>
                <w:sz w:val="26"/>
                <w:szCs w:val="26"/>
              </w:rPr>
              <w:t>использовать справочную информацию, рекоменд</w:t>
            </w:r>
            <w:r>
              <w:rPr>
                <w:rFonts w:eastAsia="Calibri"/>
                <w:sz w:val="26"/>
                <w:szCs w:val="26"/>
              </w:rPr>
              <w:t xml:space="preserve">уемую </w:t>
            </w:r>
            <w:r>
              <w:rPr>
                <w:sz w:val="26"/>
                <w:szCs w:val="26"/>
              </w:rPr>
              <w:t xml:space="preserve">операторами платформ «Сириус. Курсы» и </w:t>
            </w:r>
            <w:hyperlink r:id="rId11" w:history="1">
              <w:r>
                <w:rPr>
                  <w:rFonts w:eastAsia="Calibri"/>
                  <w:sz w:val="26"/>
                  <w:szCs w:val="26"/>
                  <w:u w:val="single"/>
                  <w:lang w:eastAsia="en-US"/>
                </w:rPr>
                <w:t>https://vsosh.irro.ru</w:t>
              </w:r>
            </w:hyperlink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</w:rPr>
              <w:t xml:space="preserve">ГАОУ ДПО СО «Институт развития образования»  </w:t>
            </w:r>
            <w:r>
              <w:rPr>
                <w:rFonts w:eastAsia="Calibri"/>
                <w:sz w:val="26"/>
                <w:szCs w:val="26"/>
              </w:rPr>
              <w:t xml:space="preserve">участникам вместе с условиями заданий; </w:t>
            </w:r>
          </w:p>
          <w:p w:rsidR="00E147FF" w:rsidRDefault="00B05E7E">
            <w:pPr>
              <w:tabs>
                <w:tab w:val="left" w:pos="90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пользоваться любыми своими канцелярскими принадлежностями наряду </w:t>
            </w:r>
            <w:r>
              <w:rPr>
                <w:rFonts w:eastAsia="Calibri"/>
                <w:sz w:val="26"/>
                <w:szCs w:val="26"/>
              </w:rPr>
              <w:t xml:space="preserve">с выданными оргкомитетом; </w:t>
            </w:r>
          </w:p>
          <w:p w:rsidR="00E147FF" w:rsidRDefault="00B05E7E">
            <w:pPr>
              <w:tabs>
                <w:tab w:val="left" w:pos="90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пользоваться собственным непрограммируемым калькулятором, а также попросить наблюдателя временно предоставить ему калькулятор; </w:t>
            </w:r>
          </w:p>
          <w:p w:rsidR="00E147FF" w:rsidRDefault="00B05E7E">
            <w:pPr>
              <w:tabs>
                <w:tab w:val="left" w:pos="90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обращаться с вопросами по поводу уточнения условий задания, приглашая к себе наблюдателя поднятием ру</w:t>
            </w:r>
            <w:r>
              <w:rPr>
                <w:rFonts w:eastAsia="Calibri"/>
                <w:sz w:val="26"/>
                <w:szCs w:val="26"/>
              </w:rPr>
              <w:t xml:space="preserve">ки; </w:t>
            </w:r>
          </w:p>
          <w:p w:rsidR="00E147FF" w:rsidRDefault="00B05E7E">
            <w:pPr>
              <w:tabs>
                <w:tab w:val="left" w:pos="90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принимать продукты питания; </w:t>
            </w:r>
          </w:p>
          <w:p w:rsidR="00E147FF" w:rsidRDefault="00B05E7E">
            <w:pPr>
              <w:tabs>
                <w:tab w:val="left" w:pos="900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временно покидать аудиторию в сопровождении дежурного учителя, оставляя у наблюдателя свои черновики, задания (контрольно-измерительные материалы).</w:t>
            </w:r>
          </w:p>
          <w:p w:rsidR="00E147FF" w:rsidRDefault="00B05E7E">
            <w:pPr>
              <w:tabs>
                <w:tab w:val="left" w:pos="1005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 xml:space="preserve">70. Во время работы над заданиями участнику запрещается: </w:t>
            </w:r>
          </w:p>
          <w:p w:rsidR="00E147FF" w:rsidRDefault="00B05E7E">
            <w:pPr>
              <w:tabs>
                <w:tab w:val="left" w:pos="1005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пользоваться </w:t>
            </w:r>
            <w:r>
              <w:rPr>
                <w:rFonts w:eastAsia="Calibri"/>
                <w:sz w:val="26"/>
                <w:szCs w:val="26"/>
              </w:rPr>
              <w:t xml:space="preserve">мобильным телефоном (в любой его функции); </w:t>
            </w:r>
          </w:p>
          <w:p w:rsidR="00E147FF" w:rsidRDefault="00B05E7E">
            <w:pPr>
              <w:tabs>
                <w:tab w:val="left" w:pos="1005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пользоваться любой другой вычислительной техникой, кроме непрограммируемого калькулятора (карманным компьютером, планшетом и т.д.); </w:t>
            </w:r>
          </w:p>
          <w:p w:rsidR="00E147FF" w:rsidRDefault="00B05E7E">
            <w:pPr>
              <w:tabs>
                <w:tab w:val="left" w:pos="1005"/>
              </w:tabs>
              <w:suppressAutoHyphens w:val="0"/>
              <w:spacing w:line="244" w:lineRule="auto"/>
              <w:ind w:firstLine="567"/>
              <w:jc w:val="both"/>
              <w:textAlignment w:val="auto"/>
            </w:pPr>
            <w:r>
              <w:rPr>
                <w:rFonts w:eastAsia="Calibri"/>
                <w:sz w:val="26"/>
                <w:szCs w:val="26"/>
              </w:rPr>
              <w:t>пользоваться какими-либо источниками информации, за исключением листов со справ</w:t>
            </w:r>
            <w:r>
              <w:rPr>
                <w:rFonts w:eastAsia="Calibri"/>
                <w:sz w:val="26"/>
                <w:szCs w:val="26"/>
              </w:rPr>
              <w:t xml:space="preserve">очной информацией, раздаваемых Оргкомитетом перед очным туром справочной информацией, рекомендуемой </w:t>
            </w:r>
            <w:r>
              <w:rPr>
                <w:sz w:val="26"/>
                <w:szCs w:val="26"/>
              </w:rPr>
              <w:t xml:space="preserve">операторами платформ «Сириус. Курсы» и </w:t>
            </w:r>
            <w:hyperlink r:id="rId12" w:history="1">
              <w:r>
                <w:rPr>
                  <w:rFonts w:eastAsia="Calibri"/>
                  <w:sz w:val="26"/>
                  <w:szCs w:val="26"/>
                  <w:u w:val="single"/>
                  <w:lang w:eastAsia="en-US"/>
                </w:rPr>
                <w:t>https://vsosh.irro.ru</w:t>
              </w:r>
            </w:hyperlink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</w:rPr>
              <w:t>ГАОУ ДПО СО «Институт развития образования», и расположе</w:t>
            </w:r>
            <w:r>
              <w:rPr>
                <w:sz w:val="26"/>
                <w:szCs w:val="26"/>
              </w:rPr>
              <w:t>нной на этих платформах;</w:t>
            </w:r>
          </w:p>
          <w:p w:rsidR="00E147FF" w:rsidRDefault="00B05E7E">
            <w:pPr>
              <w:tabs>
                <w:tab w:val="left" w:pos="1005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обращаться с вопросами к кому-либо, кроме наблюдателя, членов Оргкомитета и жюри;</w:t>
            </w:r>
          </w:p>
          <w:p w:rsidR="00E147FF" w:rsidRDefault="00B05E7E">
            <w:pPr>
              <w:tabs>
                <w:tab w:val="left" w:pos="1005"/>
              </w:tabs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одновременно выходить из аудитории двум и более участникам; </w:t>
            </w:r>
          </w:p>
          <w:p w:rsidR="00E147FF" w:rsidRDefault="00B05E7E">
            <w:pPr>
              <w:tabs>
                <w:tab w:val="left" w:pos="1005"/>
              </w:tabs>
              <w:suppressAutoHyphens w:val="0"/>
              <w:spacing w:after="160"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делать какие-либо пометки, указывающие на авторство работы, на листе ответов. При </w:t>
            </w:r>
            <w:r>
              <w:rPr>
                <w:rFonts w:eastAsia="Calibri"/>
                <w:sz w:val="26"/>
                <w:szCs w:val="26"/>
              </w:rPr>
              <w:t>нарушении настоящих требований участник школьного этапа олимпиады удаляется из аудитории без права участия в олимпиаде по данному предмету в текущем учебном году.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jc w:val="center"/>
              <w:textAlignment w:val="auto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Процедура анализа и показа работ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71. Основная цель процедуры анализа заданий - информировать </w:t>
            </w:r>
            <w:r>
              <w:rPr>
                <w:rFonts w:eastAsia="Calibri"/>
                <w:sz w:val="26"/>
                <w:szCs w:val="26"/>
              </w:rPr>
              <w:t xml:space="preserve">участников олимпиады о правильных вариантах ответов на предложенные задания, объяснить допущенные ими ошибки и недочёты, убедительно показать, что выставленные им баллы соответствуют принятой системе оценивания. 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72. В процессе проведения анализа олимпиадн</w:t>
            </w:r>
            <w:r>
              <w:rPr>
                <w:rFonts w:eastAsia="Calibri"/>
                <w:sz w:val="26"/>
                <w:szCs w:val="26"/>
              </w:rPr>
              <w:t xml:space="preserve">ых заданий участники олимпиады должны получить всю необходимую информацию по поводу объективности оценивания их работ, что должно привести к уменьшению числа необоснованных апелляций по результатам проверки. 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73. Анализ олимпиадных заданий проводится после</w:t>
            </w:r>
            <w:r>
              <w:rPr>
                <w:rFonts w:eastAsia="Calibri"/>
                <w:sz w:val="26"/>
                <w:szCs w:val="26"/>
              </w:rPr>
              <w:t xml:space="preserve"> их проверки в отведенное время. На анализе олимпиадных заданий могут присутствовать все участники олимпиады. </w:t>
            </w:r>
          </w:p>
          <w:p w:rsidR="00E147FF" w:rsidRDefault="00B05E7E">
            <w:pPr>
              <w:suppressAutoHyphens w:val="0"/>
              <w:spacing w:line="244" w:lineRule="auto"/>
              <w:ind w:firstLine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74. В ходе анализа олимпиадных заданий члены жюри подробно объясняют критерии оценивания каждого из заданий и дают общую оценку по итогам выполне</w:t>
            </w:r>
            <w:r>
              <w:rPr>
                <w:rFonts w:eastAsia="Calibri"/>
                <w:sz w:val="26"/>
                <w:szCs w:val="26"/>
              </w:rPr>
              <w:t xml:space="preserve">ния заданий. Представляются наиболее удачные варианты выполнения олимпиадных заданий, анализируются типичные ошибки, допущенные участниками олимпиады. </w:t>
            </w:r>
          </w:p>
          <w:p w:rsidR="00E147FF" w:rsidRDefault="00B05E7E">
            <w:pPr>
              <w:suppressAutoHyphens w:val="0"/>
              <w:ind w:firstLine="708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75. Анализ олимпиадных заданий школьного этапа олимпиады может быть организован в общеобразовательных ор</w:t>
            </w:r>
            <w:r>
              <w:rPr>
                <w:rFonts w:eastAsia="Calibri"/>
                <w:sz w:val="26"/>
                <w:szCs w:val="26"/>
              </w:rPr>
              <w:t>ганизациях или через информационно - телекоммуникационную сеть «Интернет» путем размещения ответов на задания (решения заданий) на сайте.</w:t>
            </w:r>
          </w:p>
          <w:p w:rsidR="00E147FF" w:rsidRDefault="00B05E7E">
            <w:pPr>
              <w:suppressAutoHyphens w:val="0"/>
              <w:jc w:val="center"/>
              <w:textAlignment w:val="auto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Порядок проведения апелляции</w:t>
            </w:r>
          </w:p>
          <w:p w:rsidR="00E147FF" w:rsidRDefault="00B05E7E">
            <w:pPr>
              <w:suppressAutoHyphens w:val="0"/>
              <w:ind w:firstLine="567"/>
              <w:jc w:val="both"/>
              <w:textAlignment w:val="auto"/>
            </w:pPr>
            <w:r>
              <w:rPr>
                <w:rFonts w:eastAsia="Calibri"/>
                <w:sz w:val="26"/>
                <w:szCs w:val="26"/>
              </w:rPr>
              <w:t xml:space="preserve">76. Апелляция проводится в случаях несогласия участника школьного этапа олимпиады с </w:t>
            </w:r>
            <w:r>
              <w:rPr>
                <w:rFonts w:eastAsia="Calibri"/>
                <w:sz w:val="26"/>
                <w:szCs w:val="26"/>
              </w:rPr>
              <w:t xml:space="preserve">результатами оценивания его олимпиадной работы или нарушения процедуры проведения школьного этапа олимпиады в соответствии с порядком, размещенном на платформах </w:t>
            </w:r>
            <w:r>
              <w:rPr>
                <w:sz w:val="26"/>
                <w:szCs w:val="26"/>
              </w:rPr>
              <w:t xml:space="preserve">операторов платформ «Сириус. Курсы» и </w:t>
            </w:r>
            <w:hyperlink r:id="rId13" w:history="1">
              <w:r>
                <w:rPr>
                  <w:rFonts w:eastAsia="Calibri"/>
                  <w:sz w:val="26"/>
                  <w:szCs w:val="26"/>
                  <w:u w:val="single"/>
                  <w:lang w:eastAsia="en-US"/>
                </w:rPr>
                <w:t>https://vsosh.irro</w:t>
              </w:r>
              <w:r>
                <w:rPr>
                  <w:rFonts w:eastAsia="Calibri"/>
                  <w:sz w:val="26"/>
                  <w:szCs w:val="26"/>
                  <w:u w:val="single"/>
                  <w:lang w:eastAsia="en-US"/>
                </w:rPr>
                <w:t>.ru</w:t>
              </w:r>
            </w:hyperlink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</w:rPr>
              <w:t>ГАОУ ДПО СО «Институт развития образования»</w:t>
            </w:r>
          </w:p>
          <w:p w:rsidR="00E147FF" w:rsidRDefault="00E147FF">
            <w:pPr>
              <w:suppressAutoHyphens w:val="0"/>
              <w:spacing w:line="244" w:lineRule="auto"/>
              <w:ind w:firstLine="567"/>
              <w:jc w:val="center"/>
              <w:textAlignment w:val="auto"/>
              <w:rPr>
                <w:rFonts w:eastAsia="Calibri"/>
                <w:b/>
                <w:sz w:val="26"/>
                <w:szCs w:val="26"/>
              </w:rPr>
            </w:pPr>
          </w:p>
          <w:p w:rsidR="00E147FF" w:rsidRDefault="00B05E7E">
            <w:pPr>
              <w:suppressAutoHyphens w:val="0"/>
              <w:spacing w:line="244" w:lineRule="auto"/>
              <w:ind w:firstLine="567"/>
              <w:jc w:val="center"/>
              <w:textAlignment w:val="auto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Порядок подведения итогов олимпиады.</w:t>
            </w:r>
          </w:p>
          <w:p w:rsidR="00E147FF" w:rsidRDefault="00B05E7E">
            <w:pPr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77. Победители и призеры олимпиады определяются по результатам набранных баллов за выполнение заданий. Итоговый результат каждого участника подсчитывается как сумма балло</w:t>
            </w:r>
            <w:r>
              <w:rPr>
                <w:rFonts w:eastAsia="Calibri"/>
                <w:sz w:val="26"/>
                <w:szCs w:val="26"/>
              </w:rPr>
              <w:t xml:space="preserve">в за выполнение каждого задания на всех этапах олимпиады. </w:t>
            </w:r>
          </w:p>
          <w:p w:rsidR="00E147FF" w:rsidRDefault="00B05E7E">
            <w:pPr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78. Окончательные результаты участников фиксируются в протоколе, представляющим собой ранжированный список участников, расположенных по мере убывания набранных ими баллов. Участники с одинаковыми б</w:t>
            </w:r>
            <w:r>
              <w:rPr>
                <w:rFonts w:eastAsia="Calibri"/>
                <w:sz w:val="26"/>
                <w:szCs w:val="26"/>
              </w:rPr>
              <w:t xml:space="preserve">аллами располагаются в алфавитном порядке. На основании сводного протокола и в соответствии с квотой, установленной организатором олимпиады, определяются победители и призеры на уровне города. </w:t>
            </w:r>
          </w:p>
          <w:p w:rsidR="00E147FF" w:rsidRDefault="00B05E7E">
            <w:pPr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79. Представитель Оргкомитета направляет протокол заседаний жю</w:t>
            </w:r>
            <w:r>
              <w:rPr>
                <w:rFonts w:eastAsia="Calibri"/>
                <w:sz w:val="26"/>
                <w:szCs w:val="26"/>
              </w:rPr>
              <w:t xml:space="preserve">ри в оргкомитет для подведения итогов олимпиады, а также аналитический отчет о результатах выполнения заданий по каждому общеобразовательному предмету (по форме утвержденной приказом). </w:t>
            </w:r>
          </w:p>
          <w:p w:rsidR="00E147FF" w:rsidRDefault="00B05E7E">
            <w:pPr>
              <w:suppressAutoHyphens w:val="0"/>
              <w:spacing w:line="244" w:lineRule="auto"/>
              <w:ind w:firstLine="567"/>
              <w:jc w:val="both"/>
              <w:textAlignment w:val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80.  Результаты олимпиады по каждому общеобразовательному предмету пуб</w:t>
            </w:r>
            <w:r>
              <w:rPr>
                <w:rFonts w:eastAsia="Calibri"/>
                <w:sz w:val="26"/>
                <w:szCs w:val="26"/>
              </w:rPr>
              <w:t>ликуется на официальном сайте образовательной организации.</w:t>
            </w:r>
          </w:p>
          <w:p w:rsidR="00E147FF" w:rsidRDefault="00E147FF">
            <w:pPr>
              <w:ind w:firstLine="709"/>
              <w:jc w:val="both"/>
            </w:pPr>
          </w:p>
        </w:tc>
      </w:tr>
    </w:tbl>
    <w:p w:rsidR="00000000" w:rsidRDefault="00B05E7E">
      <w:pPr>
        <w:sectPr w:rsidR="00000000">
          <w:headerReference w:type="default" r:id="rId14"/>
          <w:pgSz w:w="11906" w:h="16838"/>
          <w:pgMar w:top="227" w:right="567" w:bottom="1134" w:left="1418" w:header="709" w:footer="709" w:gutter="0"/>
          <w:cols w:space="720"/>
          <w:titlePg/>
        </w:sectPr>
      </w:pPr>
    </w:p>
    <w:p w:rsidR="00E147FF" w:rsidRDefault="00E147FF">
      <w:pPr>
        <w:autoSpaceDE w:val="0"/>
        <w:textAlignment w:val="auto"/>
        <w:rPr>
          <w:rFonts w:ascii="Liberation Serif" w:hAnsi="Liberation Serif" w:cs="Liberation Serif"/>
          <w:sz w:val="28"/>
          <w:szCs w:val="28"/>
        </w:rPr>
      </w:pPr>
    </w:p>
    <w:tbl>
      <w:tblPr>
        <w:tblW w:w="98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19"/>
        <w:gridCol w:w="4920"/>
      </w:tblGrid>
      <w:tr w:rsidR="00E147FF">
        <w:tblPrEx>
          <w:tblCellMar>
            <w:top w:w="0" w:type="dxa"/>
            <w:bottom w:w="0" w:type="dxa"/>
          </w:tblCellMar>
        </w:tblPrEx>
        <w:tc>
          <w:tcPr>
            <w:tcW w:w="49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suppressAutoHyphens w:val="0"/>
              <w:spacing w:line="276" w:lineRule="auto"/>
              <w:jc w:val="center"/>
              <w:textAlignment w:val="auto"/>
            </w:pPr>
          </w:p>
        </w:tc>
        <w:tc>
          <w:tcPr>
            <w:tcW w:w="49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suppressAutoHyphens w:val="0"/>
              <w:jc w:val="both"/>
              <w:textAlignment w:val="auto"/>
            </w:pPr>
            <w:r>
              <w:t>Приложение 3 к приказу МКУ БГО «Управление образования Белоярского городского округа» от __________№ _____________</w:t>
            </w:r>
          </w:p>
          <w:p w:rsidR="00E147FF" w:rsidRDefault="00B05E7E">
            <w:pPr>
              <w:suppressAutoHyphens w:val="0"/>
              <w:jc w:val="both"/>
              <w:textAlignment w:val="auto"/>
            </w:pPr>
            <w:r>
              <w:t xml:space="preserve">«Об организации и проведении школьного этапа Всероссийской олимпиады </w:t>
            </w:r>
            <w:r>
              <w:t>школьников в Свердловской области в 2021/2022 учебном году на территории Белоярского городского округа»</w:t>
            </w:r>
          </w:p>
        </w:tc>
      </w:tr>
    </w:tbl>
    <w:p w:rsidR="00E147FF" w:rsidRDefault="00E147FF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147FF" w:rsidRDefault="00B05E7E">
      <w:pPr>
        <w:autoSpaceDE w:val="0"/>
        <w:ind w:left="4962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УТВЕРЖДЕН</w:t>
      </w:r>
    </w:p>
    <w:p w:rsidR="00E147FF" w:rsidRDefault="00B05E7E">
      <w:pPr>
        <w:autoSpaceDE w:val="0"/>
        <w:ind w:left="4962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приказом Министерства образования и молодежной политики Свердловской области от 31.08.2021 № 850-Д «Об организации и проведении школьного </w:t>
      </w:r>
      <w:r>
        <w:rPr>
          <w:rFonts w:ascii="Liberation Serif" w:hAnsi="Liberation Serif" w:cs="Liberation Serif"/>
          <w:sz w:val="28"/>
          <w:szCs w:val="28"/>
        </w:rPr>
        <w:t>этапа всероссийской олимпиады школьников в Свердловской области в 2021/2022 учебном году»</w:t>
      </w:r>
    </w:p>
    <w:p w:rsidR="00E147FF" w:rsidRDefault="00E147FF">
      <w:pPr>
        <w:autoSpaceDE w:val="0"/>
        <w:ind w:left="5387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147FF" w:rsidRDefault="00E147FF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147FF" w:rsidRDefault="00B05E7E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ГРАФИК</w:t>
      </w:r>
    </w:p>
    <w:p w:rsidR="00E147FF" w:rsidRDefault="00B05E7E">
      <w:pPr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>
        <w:rPr>
          <w:rFonts w:ascii="Liberation Serif" w:hAnsi="Liberation Serif" w:cs="Liberation Serif"/>
          <w:b/>
          <w:bCs/>
          <w:spacing w:val="-3"/>
          <w:sz w:val="28"/>
          <w:szCs w:val="28"/>
        </w:rPr>
        <w:t xml:space="preserve"> </w:t>
      </w:r>
      <w:bookmarkStart w:id="1" w:name="_Hlk80356276"/>
      <w:r>
        <w:rPr>
          <w:rFonts w:ascii="Liberation Serif" w:hAnsi="Liberation Serif" w:cs="Liberation Serif"/>
          <w:b/>
          <w:bCs/>
          <w:sz w:val="28"/>
          <w:szCs w:val="28"/>
        </w:rPr>
        <w:t xml:space="preserve">школьного этапа всероссийской олимпиады </w:t>
      </w:r>
      <w:bookmarkEnd w:id="1"/>
      <w:r>
        <w:rPr>
          <w:rFonts w:ascii="Liberation Serif" w:hAnsi="Liberation Serif" w:cs="Liberation Serif"/>
          <w:b/>
          <w:bCs/>
          <w:sz w:val="28"/>
          <w:szCs w:val="28"/>
        </w:rPr>
        <w:t>школьников</w:t>
      </w:r>
    </w:p>
    <w:p w:rsidR="00E147FF" w:rsidRDefault="00B05E7E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в Свердловской области в 2021/2022 учебном году</w:t>
      </w:r>
    </w:p>
    <w:p w:rsidR="00E147FF" w:rsidRDefault="00E147FF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66"/>
        <w:gridCol w:w="2410"/>
      </w:tblGrid>
      <w:tr w:rsidR="00E147FF">
        <w:tblPrEx>
          <w:tblCellMar>
            <w:top w:w="0" w:type="dxa"/>
            <w:bottom w:w="0" w:type="dxa"/>
          </w:tblCellMar>
        </w:tblPrEx>
        <w:trPr>
          <w:trHeight w:val="321"/>
          <w:tblHeader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jc w:val="center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Предмет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left="-13"/>
              <w:jc w:val="center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Даты проведения олимпиады</w:t>
            </w:r>
          </w:p>
        </w:tc>
      </w:tr>
    </w:tbl>
    <w:p w:rsidR="00E147FF" w:rsidRDefault="00E147FF">
      <w:pPr>
        <w:spacing w:before="10"/>
        <w:textAlignment w:val="auto"/>
        <w:rPr>
          <w:rFonts w:ascii="Liberation Serif" w:hAnsi="Liberation Serif" w:cs="Liberation Serif"/>
          <w:b/>
          <w:sz w:val="2"/>
          <w:szCs w:val="2"/>
        </w:rPr>
      </w:pP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66"/>
        <w:gridCol w:w="2410"/>
      </w:tblGrid>
      <w:tr w:rsidR="00E147FF">
        <w:tblPrEx>
          <w:tblCellMar>
            <w:top w:w="0" w:type="dxa"/>
            <w:bottom w:w="0" w:type="dxa"/>
          </w:tblCellMar>
        </w:tblPrEx>
        <w:trPr>
          <w:trHeight w:val="321"/>
          <w:tblHeader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jc w:val="center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left="-13"/>
              <w:jc w:val="center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Испанский язык, итальянский язык, китайский язык (онлайн-тур)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15 сентября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Испанский язык, итальянский язык, китайский язык 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16 сентября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Право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17-19 сентября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55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Экология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17-19 сентября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Французский язык, немецкий язык 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(онлайн-тур)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20-21 сентября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Французский язык, 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22 сентября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Немецкий язык(очный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23 сентября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Экономика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22-23 сентября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Литература (очно)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24-25 сентября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Технология (онлайн-тур)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28-29 сентября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Технология 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27-29 сентября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Физика (онлайн-тур)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left="145" w:right="134"/>
              <w:textAlignment w:val="auto"/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val="en-US" w:eastAsia="en-US"/>
              </w:rPr>
              <w:t>30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сентября 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География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01-02 октября 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Обществознание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04-06 октября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07 октября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История (онлайн)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08-10 октября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Астрономия (онлайн-тур)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11 октября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Русский язык (онлайн-тур)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11-13 октября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Русский язык 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14-15 октября 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Химия (онлайн-тур)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14 октября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Искусство (мировая художественная культура) </w:t>
            </w:r>
          </w:p>
          <w:p w:rsidR="00E147FF" w:rsidRDefault="00B05E7E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(онлайн-тур)</w:t>
            </w:r>
          </w:p>
          <w:p w:rsidR="00E147FF" w:rsidRDefault="00E147FF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16-18 октября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Искусство (мировая художественная культура) </w:t>
            </w:r>
          </w:p>
          <w:p w:rsidR="00E147FF" w:rsidRDefault="00B05E7E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18-19 октября 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Основы безопасности жизнедеятельности (онлайн-тур)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19-20 октября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left="145" w:right="134"/>
              <w:textAlignment w:val="auto"/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val="en-US" w:eastAsia="en-US"/>
              </w:rPr>
              <w:t>21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октября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Основы безопасности жизнедеятельности 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22 октября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Английский язык (онлайн-тур)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23-25 октября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Английский язык (очный 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26-27 октября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Физическая культура (онлайн-тур)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25-26 октября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Физическая культура 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(очный тур)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left="145"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27,29 октября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right="134"/>
              <w:textAlignment w:val="auto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widowControl w:val="0"/>
              <w:autoSpaceDE w:val="0"/>
              <w:ind w:left="145" w:right="134"/>
              <w:textAlignment w:val="auto"/>
            </w:pPr>
            <w:r>
              <w:rPr>
                <w:rFonts w:ascii="Liberation Serif" w:eastAsia="Calibri" w:hAnsi="Liberation Serif" w:cs="Liberation Serif"/>
                <w:sz w:val="28"/>
                <w:szCs w:val="28"/>
                <w:lang w:val="en-US" w:eastAsia="en-US"/>
              </w:rPr>
              <w:t>28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октября</w:t>
            </w:r>
          </w:p>
        </w:tc>
      </w:tr>
    </w:tbl>
    <w:p w:rsidR="00E147FF" w:rsidRDefault="00E147FF">
      <w:pPr>
        <w:widowControl w:val="0"/>
        <w:autoSpaceDE w:val="0"/>
        <w:ind w:right="138"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E147FF" w:rsidRDefault="00B05E7E">
      <w:pPr>
        <w:widowControl w:val="0"/>
        <w:autoSpaceDE w:val="0"/>
        <w:ind w:right="138" w:firstLine="709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Школьный этап олимпиады проводится на платформе vsosh.irro.ru 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по восемнадцати предметам: география, иностранный язык (английский, испанский, итальянский, китайский, немецкий, французский), искусство </w:t>
      </w:r>
      <w:r>
        <w:rPr>
          <w:rFonts w:ascii="Liberation Serif" w:hAnsi="Liberation Serif" w:cs="Liberation Serif"/>
          <w:sz w:val="28"/>
          <w:szCs w:val="28"/>
          <w:lang w:eastAsia="en-US"/>
        </w:rPr>
        <w:t>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экономика.</w:t>
      </w:r>
      <w:r>
        <w:rPr>
          <w:rFonts w:ascii="Liberation Serif" w:hAnsi="Liberation Serif" w:cs="Liberation Serif"/>
          <w:sz w:val="28"/>
          <w:szCs w:val="28"/>
        </w:rPr>
        <w:t xml:space="preserve"> Индивидуальные реквизиты входа для участников олимпиады по предметам, </w:t>
      </w:r>
      <w:r>
        <w:rPr>
          <w:rFonts w:ascii="Liberation Serif" w:hAnsi="Liberation Serif" w:cs="Liberation Serif"/>
          <w:sz w:val="28"/>
          <w:szCs w:val="28"/>
        </w:rPr>
        <w:t>проводимым на платформе: vsosh.irro.ru размещаются в РБДО и действуют для всех восемнадцати предметов.</w:t>
      </w:r>
    </w:p>
    <w:p w:rsidR="00E147FF" w:rsidRDefault="00B05E7E">
      <w:pPr>
        <w:widowControl w:val="0"/>
        <w:autoSpaceDE w:val="0"/>
        <w:spacing w:line="301" w:lineRule="exact"/>
        <w:ind w:right="138" w:firstLine="709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Школьный этап олимпиады проводится на платформе 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«Сириус.Курсы» по шести предметам: астрономия, биология, информатика, математика, физика, химия. </w:t>
      </w:r>
      <w:r>
        <w:rPr>
          <w:rFonts w:ascii="Liberation Serif" w:hAnsi="Liberation Serif" w:cs="Liberation Serif"/>
          <w:sz w:val="28"/>
          <w:szCs w:val="28"/>
        </w:rPr>
        <w:t>Коды дос</w:t>
      </w:r>
      <w:r>
        <w:rPr>
          <w:rFonts w:ascii="Liberation Serif" w:hAnsi="Liberation Serif" w:cs="Liberation Serif"/>
          <w:sz w:val="28"/>
          <w:szCs w:val="28"/>
        </w:rPr>
        <w:t xml:space="preserve">тупа по предметам, проводимым на платформе «Сириус.Курсы» размещаются в системе ФИС ОКО. Коды формируются отдельно для каждого предмета. </w:t>
      </w:r>
    </w:p>
    <w:p w:rsidR="00E147FF" w:rsidRDefault="00B05E7E">
      <w:pPr>
        <w:widowControl w:val="0"/>
        <w:autoSpaceDE w:val="0"/>
        <w:ind w:right="138" w:firstLine="709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По предметам: иностранные языки, искусство (МХК), физическая культура, технология, русский язык, </w:t>
      </w:r>
      <w:r>
        <w:rPr>
          <w:rFonts w:ascii="Liberation Serif" w:hAnsi="Liberation Serif" w:cs="Liberation Serif"/>
          <w:sz w:val="28"/>
          <w:szCs w:val="28"/>
          <w:lang w:eastAsia="en-US"/>
        </w:rPr>
        <w:t>основы безопасности ж</w:t>
      </w:r>
      <w:r>
        <w:rPr>
          <w:rFonts w:ascii="Liberation Serif" w:hAnsi="Liberation Serif" w:cs="Liberation Serif"/>
          <w:sz w:val="28"/>
          <w:szCs w:val="28"/>
          <w:lang w:eastAsia="en-US"/>
        </w:rPr>
        <w:t>изнедеятельности</w:t>
      </w:r>
      <w:r>
        <w:rPr>
          <w:rFonts w:ascii="Liberation Serif" w:hAnsi="Liberation Serif" w:cs="Liberation Serif"/>
          <w:sz w:val="28"/>
          <w:szCs w:val="28"/>
        </w:rPr>
        <w:t xml:space="preserve"> проводится два тура – онлайн-тур (теоретический) и очный тур (практический), по предмету литература предусмотрен только очный тур, что учтено в графике проведения школьного этапа олимпиады.</w:t>
      </w:r>
    </w:p>
    <w:p w:rsidR="00E147FF" w:rsidRDefault="00E147FF">
      <w:pPr>
        <w:rPr>
          <w:rFonts w:ascii="Liberation Serif" w:hAnsi="Liberation Serif" w:cs="Liberation Serif"/>
          <w:sz w:val="28"/>
          <w:szCs w:val="28"/>
        </w:rPr>
      </w:pPr>
    </w:p>
    <w:p w:rsidR="00E147FF" w:rsidRDefault="00E147FF">
      <w:pPr>
        <w:rPr>
          <w:rFonts w:ascii="Liberation Serif" w:hAnsi="Liberation Serif" w:cs="Liberation Serif"/>
          <w:sz w:val="28"/>
          <w:szCs w:val="28"/>
        </w:rPr>
      </w:pPr>
    </w:p>
    <w:p w:rsidR="00E147FF" w:rsidRDefault="00E147FF">
      <w:pPr>
        <w:rPr>
          <w:rFonts w:ascii="Liberation Serif" w:hAnsi="Liberation Serif" w:cs="Liberation Serif"/>
          <w:sz w:val="28"/>
          <w:szCs w:val="28"/>
        </w:rPr>
      </w:pPr>
    </w:p>
    <w:p w:rsidR="00E147FF" w:rsidRDefault="00E147FF">
      <w:pPr>
        <w:rPr>
          <w:rFonts w:ascii="Liberation Serif" w:hAnsi="Liberation Serif" w:cs="Liberation Serif"/>
          <w:sz w:val="28"/>
          <w:szCs w:val="28"/>
        </w:rPr>
      </w:pPr>
    </w:p>
    <w:p w:rsidR="00E147FF" w:rsidRDefault="00E147FF">
      <w:pPr>
        <w:rPr>
          <w:rFonts w:ascii="Liberation Serif" w:hAnsi="Liberation Serif" w:cs="Liberation Serif"/>
          <w:sz w:val="28"/>
          <w:szCs w:val="28"/>
        </w:rPr>
      </w:pPr>
    </w:p>
    <w:p w:rsidR="00E147FF" w:rsidRDefault="00E147FF">
      <w:pPr>
        <w:rPr>
          <w:rFonts w:ascii="Liberation Serif" w:hAnsi="Liberation Serif" w:cs="Liberation Serif"/>
          <w:sz w:val="28"/>
          <w:szCs w:val="28"/>
        </w:rPr>
      </w:pPr>
    </w:p>
    <w:p w:rsidR="00E147FF" w:rsidRDefault="00E147FF">
      <w:pPr>
        <w:rPr>
          <w:rFonts w:ascii="Liberation Serif" w:hAnsi="Liberation Serif" w:cs="Liberation Serif"/>
          <w:sz w:val="28"/>
          <w:szCs w:val="28"/>
        </w:rPr>
      </w:pPr>
    </w:p>
    <w:p w:rsidR="00E147FF" w:rsidRDefault="00E147FF">
      <w:pPr>
        <w:rPr>
          <w:rFonts w:ascii="Liberation Serif" w:hAnsi="Liberation Serif" w:cs="Liberation Serif"/>
          <w:sz w:val="28"/>
          <w:szCs w:val="28"/>
        </w:rPr>
      </w:pPr>
    </w:p>
    <w:p w:rsidR="00E147FF" w:rsidRDefault="00E147FF">
      <w:pPr>
        <w:rPr>
          <w:rFonts w:ascii="Liberation Serif" w:hAnsi="Liberation Serif" w:cs="Liberation Serif"/>
          <w:sz w:val="28"/>
          <w:szCs w:val="28"/>
        </w:rPr>
      </w:pPr>
    </w:p>
    <w:p w:rsidR="00E147FF" w:rsidRDefault="00B05E7E">
      <w:pPr>
        <w:pStyle w:val="ad"/>
        <w:ind w:left="5670" w:right="224"/>
        <w:jc w:val="lef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Приложение </w:t>
      </w:r>
    </w:p>
    <w:p w:rsidR="00E147FF" w:rsidRDefault="00B05E7E">
      <w:pPr>
        <w:pStyle w:val="ad"/>
        <w:ind w:left="5670" w:right="-2"/>
      </w:pPr>
      <w:r>
        <w:rPr>
          <w:rFonts w:ascii="Liberation Serif" w:hAnsi="Liberation Serif" w:cs="Liberation Serif"/>
        </w:rPr>
        <w:t xml:space="preserve">к Регламенту проведения </w:t>
      </w:r>
      <w:r>
        <w:rPr>
          <w:rFonts w:ascii="Liberation Serif" w:hAnsi="Liberation Serif" w:cs="Liberation Serif"/>
        </w:rPr>
        <w:t xml:space="preserve">школьного этапа всероссийской олимпиады школьников </w:t>
      </w:r>
      <w:r>
        <w:rPr>
          <w:rFonts w:ascii="Liberation Serif" w:hAnsi="Liberation Serif" w:cs="Liberation Serif"/>
        </w:rPr>
        <w:br/>
      </w:r>
      <w:r>
        <w:rPr>
          <w:rFonts w:ascii="Liberation Serif" w:hAnsi="Liberation Serif" w:cs="Liberation Serif"/>
        </w:rPr>
        <w:t>в 2021/2022 учебном году</w:t>
      </w:r>
    </w:p>
    <w:p w:rsidR="00E147FF" w:rsidRDefault="00E147FF">
      <w:pPr>
        <w:pStyle w:val="ad"/>
        <w:ind w:left="5670"/>
        <w:jc w:val="left"/>
        <w:rPr>
          <w:rFonts w:ascii="Liberation Serif" w:hAnsi="Liberation Serif" w:cs="Liberation Serif"/>
          <w:sz w:val="30"/>
        </w:rPr>
      </w:pPr>
    </w:p>
    <w:p w:rsidR="00E147FF" w:rsidRDefault="00E147FF">
      <w:pPr>
        <w:pStyle w:val="ad"/>
        <w:ind w:left="5670"/>
        <w:jc w:val="left"/>
        <w:rPr>
          <w:rFonts w:ascii="Liberation Serif" w:hAnsi="Liberation Serif" w:cs="Liberation Serif"/>
          <w:sz w:val="30"/>
        </w:rPr>
      </w:pPr>
    </w:p>
    <w:p w:rsidR="00E147FF" w:rsidRDefault="00B05E7E">
      <w:pPr>
        <w:ind w:left="5701" w:hanging="32"/>
      </w:pPr>
      <w:r>
        <w:rPr>
          <w:rFonts w:ascii="Liberation Serif" w:hAnsi="Liberation Serif" w:cs="Liberation Serif"/>
        </w:rPr>
        <w:t>В оргкомитет школьного этапа</w:t>
      </w:r>
      <w:r>
        <w:rPr>
          <w:rFonts w:ascii="Liberation Serif" w:hAnsi="Liberation Serif" w:cs="Liberation Serif"/>
          <w:spacing w:val="-52"/>
        </w:rPr>
        <w:t xml:space="preserve"> </w:t>
      </w:r>
      <w:r>
        <w:rPr>
          <w:rFonts w:ascii="Liberation Serif" w:hAnsi="Liberation Serif" w:cs="Liberation Serif"/>
        </w:rPr>
        <w:t>всероссийской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олимпиады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школьников</w:t>
      </w:r>
    </w:p>
    <w:p w:rsidR="00E147FF" w:rsidRDefault="00B05E7E">
      <w:pPr>
        <w:ind w:left="5669" w:hanging="32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</w:t>
      </w:r>
    </w:p>
    <w:p w:rsidR="00E147FF" w:rsidRDefault="00B05E7E">
      <w:pPr>
        <w:ind w:left="5669" w:right="283"/>
        <w:jc w:val="center"/>
      </w:pPr>
      <w:r>
        <w:rPr>
          <w:rFonts w:ascii="Liberation Serif" w:hAnsi="Liberation Serif" w:cs="Liberation Serif"/>
          <w:sz w:val="20"/>
          <w:szCs w:val="20"/>
        </w:rPr>
        <w:t>(ФИО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родителя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(законного</w:t>
      </w:r>
      <w:r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представителя)</w:t>
      </w:r>
    </w:p>
    <w:p w:rsidR="00E147FF" w:rsidRDefault="00B05E7E">
      <w:pPr>
        <w:tabs>
          <w:tab w:val="left" w:pos="9748"/>
        </w:tabs>
        <w:ind w:left="5669"/>
      </w:pPr>
      <w:r>
        <w:rPr>
          <w:rFonts w:ascii="Liberation Serif" w:hAnsi="Liberation Serif" w:cs="Liberation Serif"/>
        </w:rPr>
        <w:t>проживающего(ей)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>по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 xml:space="preserve">адресу </w:t>
      </w:r>
    </w:p>
    <w:p w:rsidR="00E147FF" w:rsidRDefault="00B05E7E">
      <w:pPr>
        <w:pStyle w:val="ad"/>
        <w:ind w:left="5669"/>
        <w:jc w:val="lef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</w:t>
      </w:r>
    </w:p>
    <w:p w:rsidR="00E147FF" w:rsidRDefault="00E147FF">
      <w:pPr>
        <w:pStyle w:val="ad"/>
        <w:spacing w:before="5"/>
        <w:jc w:val="left"/>
        <w:rPr>
          <w:rFonts w:ascii="Liberation Serif" w:hAnsi="Liberation Serif" w:cs="Liberation Serif"/>
          <w:sz w:val="24"/>
          <w:szCs w:val="24"/>
        </w:rPr>
      </w:pPr>
    </w:p>
    <w:p w:rsidR="00E147FF" w:rsidRDefault="00B05E7E">
      <w:pPr>
        <w:spacing w:before="92"/>
        <w:ind w:left="545" w:right="425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Заявление</w:t>
      </w:r>
    </w:p>
    <w:p w:rsidR="00E147FF" w:rsidRDefault="00E147FF">
      <w:pPr>
        <w:pStyle w:val="ad"/>
        <w:spacing w:before="9"/>
        <w:jc w:val="left"/>
        <w:rPr>
          <w:rFonts w:ascii="Liberation Serif" w:hAnsi="Liberation Serif" w:cs="Liberation Serif"/>
          <w:sz w:val="21"/>
        </w:rPr>
      </w:pPr>
    </w:p>
    <w:p w:rsidR="00E147FF" w:rsidRDefault="00B05E7E">
      <w:pPr>
        <w:tabs>
          <w:tab w:val="left" w:pos="9497"/>
        </w:tabs>
        <w:ind w:firstLine="709"/>
      </w:pPr>
      <w:r>
        <w:rPr>
          <w:rFonts w:ascii="Liberation Serif" w:hAnsi="Liberation Serif" w:cs="Liberation Serif"/>
        </w:rPr>
        <w:t>Прошу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допустить_____________________________________________________________,</w:t>
      </w:r>
    </w:p>
    <w:p w:rsidR="00E147FF" w:rsidRDefault="00B05E7E">
      <w:pPr>
        <w:ind w:left="5386" w:right="1871"/>
        <w:rPr>
          <w:rFonts w:ascii="Liberation Serif" w:hAnsi="Liberation Serif" w:cs="Liberation Serif"/>
          <w:sz w:val="14"/>
        </w:rPr>
      </w:pPr>
      <w:r>
        <w:rPr>
          <w:rFonts w:ascii="Liberation Serif" w:hAnsi="Liberation Serif" w:cs="Liberation Serif"/>
          <w:sz w:val="14"/>
        </w:rPr>
        <w:t>(ФИО ребенка)</w:t>
      </w:r>
    </w:p>
    <w:p w:rsidR="00E147FF" w:rsidRDefault="00B05E7E">
      <w:pPr>
        <w:tabs>
          <w:tab w:val="left" w:pos="2644"/>
          <w:tab w:val="left" w:pos="4464"/>
          <w:tab w:val="left" w:pos="9399"/>
        </w:tabs>
        <w:spacing w:before="96"/>
      </w:pPr>
      <w:r>
        <w:rPr>
          <w:rFonts w:ascii="Liberation Serif" w:hAnsi="Liberation Serif" w:cs="Liberation Serif"/>
        </w:rPr>
        <w:t>обучающего(ую)ся_____</w:t>
      </w:r>
      <w:r>
        <w:rPr>
          <w:rFonts w:ascii="Liberation Serif" w:hAnsi="Liberation Serif" w:cs="Liberation Serif"/>
        </w:rPr>
        <w:tab/>
        <w:t>класса ______________________________________________________,</w:t>
      </w:r>
    </w:p>
    <w:p w:rsidR="00E147FF" w:rsidRDefault="00B05E7E">
      <w:pPr>
        <w:ind w:left="5046" w:right="1191"/>
        <w:rPr>
          <w:rFonts w:ascii="Liberation Serif" w:hAnsi="Liberation Serif" w:cs="Liberation Serif"/>
          <w:sz w:val="14"/>
        </w:rPr>
      </w:pPr>
      <w:r>
        <w:rPr>
          <w:rFonts w:ascii="Liberation Serif" w:hAnsi="Liberation Serif" w:cs="Liberation Serif"/>
          <w:sz w:val="14"/>
        </w:rPr>
        <w:t xml:space="preserve">(наименование образовательной </w:t>
      </w:r>
      <w:r>
        <w:rPr>
          <w:rFonts w:ascii="Liberation Serif" w:hAnsi="Liberation Serif" w:cs="Liberation Serif"/>
          <w:sz w:val="14"/>
        </w:rPr>
        <w:t>организации)</w:t>
      </w:r>
    </w:p>
    <w:p w:rsidR="00E147FF" w:rsidRDefault="00B05E7E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spacing w:before="1"/>
        <w:ind w:right="222"/>
        <w:jc w:val="both"/>
      </w:pPr>
      <w:r>
        <w:rPr>
          <w:rFonts w:ascii="Liberation Serif" w:hAnsi="Liberation Serif" w:cs="Liberation Serif"/>
        </w:rPr>
        <w:t>к участию в школьном этапе всероссийской олимпиады школьников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2021/2022 учебном году по следующим предметам (с указанием класса):</w:t>
      </w:r>
    </w:p>
    <w:p w:rsidR="00E147FF" w:rsidRDefault="00B05E7E">
      <w:pPr>
        <w:pStyle w:val="ad"/>
        <w:spacing w:before="7"/>
        <w:jc w:val="left"/>
      </w:pPr>
      <w:r>
        <w:t>_______________________________________________________________________________________________________________</w:t>
      </w:r>
      <w:r>
        <w:t>___________________________________________________________________________________________________</w:t>
      </w:r>
    </w:p>
    <w:p w:rsidR="00E147FF" w:rsidRDefault="00B05E7E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 использованием технических средств: (образовательной организации/собственных)</w:t>
      </w:r>
    </w:p>
    <w:p w:rsidR="00E147FF" w:rsidRDefault="00B05E7E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</w:t>
      </w:r>
      <w:r>
        <w:rPr>
          <w:rFonts w:ascii="Liberation Serif" w:hAnsi="Liberation Serif" w:cs="Liberation Serif"/>
        </w:rPr>
        <w:t>______.</w:t>
      </w:r>
    </w:p>
    <w:p w:rsidR="00E147FF" w:rsidRDefault="00B05E7E">
      <w:pPr>
        <w:ind w:firstLine="709"/>
        <w:jc w:val="both"/>
      </w:pPr>
      <w:r>
        <w:rPr>
          <w:rFonts w:ascii="Liberation Serif" w:hAnsi="Liberation Serif" w:cs="Liberation Serif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сроками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местами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прове</w:t>
      </w:r>
      <w:r>
        <w:rPr>
          <w:rFonts w:ascii="Liberation Serif" w:hAnsi="Liberation Serif" w:cs="Liberation Serif"/>
        </w:rPr>
        <w:t>дения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школьного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этапа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по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каждому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 xml:space="preserve">общеобразовательному предмету, требованиями к организации </w:t>
      </w:r>
      <w:r>
        <w:rPr>
          <w:rFonts w:ascii="Liberation Serif" w:hAnsi="Liberation Serif" w:cs="Liberation Serif"/>
        </w:rPr>
        <w:br/>
      </w:r>
      <w:r>
        <w:rPr>
          <w:rFonts w:ascii="Liberation Serif" w:hAnsi="Liberation Serif" w:cs="Liberation Serif"/>
        </w:rPr>
        <w:t>и проведению школьного этапа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олимпиады</w:t>
      </w:r>
      <w:r>
        <w:rPr>
          <w:rFonts w:ascii="Liberation Serif" w:hAnsi="Liberation Serif" w:cs="Liberation Serif"/>
          <w:spacing w:val="-1"/>
        </w:rPr>
        <w:t xml:space="preserve"> </w:t>
      </w:r>
      <w:r>
        <w:rPr>
          <w:rFonts w:ascii="Liberation Serif" w:hAnsi="Liberation Serif" w:cs="Liberation Serif"/>
        </w:rPr>
        <w:t>по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>каждому общеобразовательному предмету</w:t>
      </w:r>
      <w:r>
        <w:rPr>
          <w:rFonts w:ascii="Liberation Serif" w:hAnsi="Liberation Serif" w:cs="Liberation Serif"/>
          <w:spacing w:val="-1"/>
        </w:rPr>
        <w:t xml:space="preserve"> </w:t>
      </w:r>
      <w:r>
        <w:rPr>
          <w:rFonts w:ascii="Liberation Serif" w:hAnsi="Liberation Serif" w:cs="Liberation Serif"/>
        </w:rPr>
        <w:t>ознакомлен(а).</w:t>
      </w:r>
    </w:p>
    <w:p w:rsidR="00E147FF" w:rsidRDefault="00E147FF">
      <w:pPr>
        <w:pStyle w:val="ad"/>
        <w:spacing w:before="1"/>
        <w:jc w:val="left"/>
        <w:rPr>
          <w:rFonts w:ascii="Liberation Serif" w:hAnsi="Liberation Serif" w:cs="Liberation Serif"/>
          <w:sz w:val="14"/>
        </w:rPr>
      </w:pPr>
    </w:p>
    <w:p w:rsidR="00E147FF" w:rsidRDefault="00B05E7E">
      <w:pPr>
        <w:tabs>
          <w:tab w:val="left" w:pos="2104"/>
          <w:tab w:val="left" w:pos="4915"/>
          <w:tab w:val="left" w:pos="7704"/>
        </w:tabs>
        <w:spacing w:before="91"/>
        <w:ind w:left="345"/>
      </w:pPr>
      <w:r>
        <w:rPr>
          <w:rFonts w:ascii="Liberation Serif" w:hAnsi="Liberation Serif" w:cs="Liberation Serif"/>
        </w:rPr>
        <w:t>Дата</w:t>
      </w:r>
      <w:r>
        <w:rPr>
          <w:rFonts w:ascii="Liberation Serif" w:hAnsi="Liberation Serif" w:cs="Liberation Serif"/>
          <w:u w:val="single"/>
        </w:rPr>
        <w:tab/>
      </w:r>
      <w:r>
        <w:rPr>
          <w:rFonts w:ascii="Liberation Serif" w:hAnsi="Liberation Serif" w:cs="Liberation Serif"/>
        </w:rPr>
        <w:tab/>
        <w:t>Подпись</w:t>
      </w:r>
      <w:r>
        <w:rPr>
          <w:rFonts w:ascii="Liberation Serif" w:hAnsi="Liberation Serif" w:cs="Liberation Serif"/>
          <w:u w:val="single"/>
        </w:rPr>
        <w:t xml:space="preserve"> </w:t>
      </w:r>
      <w:r>
        <w:rPr>
          <w:rFonts w:ascii="Liberation Serif" w:hAnsi="Liberation Serif" w:cs="Liberation Serif"/>
          <w:u w:val="single"/>
        </w:rPr>
        <w:tab/>
      </w:r>
    </w:p>
    <w:p w:rsidR="00E147FF" w:rsidRDefault="00E147FF">
      <w:pPr>
        <w:pStyle w:val="ad"/>
        <w:jc w:val="left"/>
        <w:rPr>
          <w:rFonts w:ascii="Liberation Serif" w:hAnsi="Liberation Serif" w:cs="Liberation Serif"/>
          <w:sz w:val="20"/>
        </w:rPr>
      </w:pPr>
    </w:p>
    <w:p w:rsidR="00E147FF" w:rsidRDefault="00E147FF">
      <w:pPr>
        <w:pStyle w:val="ad"/>
        <w:jc w:val="left"/>
        <w:rPr>
          <w:rFonts w:ascii="Liberation Serif" w:hAnsi="Liberation Serif" w:cs="Liberation Serif"/>
          <w:sz w:val="20"/>
        </w:rPr>
      </w:pPr>
    </w:p>
    <w:p w:rsidR="00E147FF" w:rsidRDefault="00E147FF">
      <w:pPr>
        <w:pStyle w:val="ad"/>
        <w:jc w:val="left"/>
        <w:rPr>
          <w:rFonts w:ascii="Liberation Serif" w:hAnsi="Liberation Serif" w:cs="Liberation Serif"/>
          <w:sz w:val="20"/>
        </w:rPr>
      </w:pPr>
    </w:p>
    <w:p w:rsidR="00E147FF" w:rsidRDefault="00E147FF">
      <w:pPr>
        <w:pStyle w:val="ad"/>
        <w:spacing w:before="4"/>
        <w:jc w:val="left"/>
        <w:rPr>
          <w:rFonts w:ascii="Liberation Serif" w:hAnsi="Liberation Serif" w:cs="Liberation Serif"/>
          <w:sz w:val="20"/>
        </w:rPr>
      </w:pPr>
    </w:p>
    <w:p w:rsidR="00E147FF" w:rsidRDefault="00E147FF">
      <w:pPr>
        <w:pStyle w:val="ad"/>
        <w:spacing w:before="4"/>
        <w:jc w:val="left"/>
        <w:rPr>
          <w:rFonts w:ascii="Liberation Serif" w:hAnsi="Liberation Serif" w:cs="Liberation Serif"/>
          <w:sz w:val="20"/>
        </w:rPr>
      </w:pPr>
    </w:p>
    <w:p w:rsidR="00E147FF" w:rsidRDefault="00E147FF">
      <w:pPr>
        <w:pStyle w:val="ad"/>
        <w:spacing w:before="4"/>
        <w:jc w:val="left"/>
        <w:rPr>
          <w:rFonts w:ascii="Liberation Serif" w:hAnsi="Liberation Serif" w:cs="Liberation Serif"/>
          <w:sz w:val="20"/>
        </w:rPr>
      </w:pPr>
    </w:p>
    <w:p w:rsidR="00E147FF" w:rsidRDefault="00B05E7E">
      <w:pPr>
        <w:jc w:val="both"/>
      </w:pPr>
      <w:r>
        <w:rPr>
          <w:rFonts w:ascii="Liberation Serif" w:hAnsi="Liberation Serif" w:cs="Liberation Serif"/>
          <w:i/>
          <w:sz w:val="20"/>
        </w:rPr>
        <w:t>Примечание:</w:t>
      </w:r>
      <w:r>
        <w:rPr>
          <w:rFonts w:ascii="Liberation Serif" w:hAnsi="Liberation Serif" w:cs="Liberation Serif"/>
          <w:i/>
          <w:spacing w:val="-6"/>
          <w:sz w:val="20"/>
        </w:rPr>
        <w:t xml:space="preserve"> </w:t>
      </w:r>
      <w:r>
        <w:rPr>
          <w:rFonts w:ascii="Liberation Serif" w:hAnsi="Liberation Serif" w:cs="Liberation Serif"/>
          <w:i/>
          <w:sz w:val="20"/>
        </w:rPr>
        <w:t>Заявление</w:t>
      </w:r>
      <w:r>
        <w:rPr>
          <w:rFonts w:ascii="Liberation Serif" w:hAnsi="Liberation Serif" w:cs="Liberation Serif"/>
          <w:i/>
          <w:spacing w:val="-6"/>
          <w:sz w:val="20"/>
        </w:rPr>
        <w:t xml:space="preserve"> </w:t>
      </w:r>
      <w:r>
        <w:rPr>
          <w:rFonts w:ascii="Liberation Serif" w:hAnsi="Liberation Serif" w:cs="Liberation Serif"/>
          <w:i/>
          <w:sz w:val="20"/>
        </w:rPr>
        <w:t>заполняется</w:t>
      </w:r>
      <w:r>
        <w:rPr>
          <w:rFonts w:ascii="Liberation Serif" w:hAnsi="Liberation Serif" w:cs="Liberation Serif"/>
          <w:i/>
          <w:spacing w:val="-4"/>
          <w:sz w:val="20"/>
        </w:rPr>
        <w:t xml:space="preserve"> </w:t>
      </w:r>
      <w:r>
        <w:rPr>
          <w:rFonts w:ascii="Liberation Serif" w:hAnsi="Liberation Serif" w:cs="Liberation Serif"/>
          <w:i/>
          <w:sz w:val="20"/>
        </w:rPr>
        <w:t>родителем</w:t>
      </w:r>
      <w:r>
        <w:rPr>
          <w:rFonts w:ascii="Liberation Serif" w:hAnsi="Liberation Serif" w:cs="Liberation Serif"/>
          <w:i/>
          <w:spacing w:val="-6"/>
          <w:sz w:val="20"/>
        </w:rPr>
        <w:t xml:space="preserve"> </w:t>
      </w:r>
      <w:r>
        <w:rPr>
          <w:rFonts w:ascii="Liberation Serif" w:hAnsi="Liberation Serif" w:cs="Liberation Serif"/>
          <w:i/>
          <w:sz w:val="20"/>
        </w:rPr>
        <w:t>(законным</w:t>
      </w:r>
      <w:r>
        <w:rPr>
          <w:rFonts w:ascii="Liberation Serif" w:hAnsi="Liberation Serif" w:cs="Liberation Serif"/>
          <w:i/>
          <w:spacing w:val="-5"/>
          <w:sz w:val="20"/>
        </w:rPr>
        <w:t xml:space="preserve"> </w:t>
      </w:r>
      <w:r>
        <w:rPr>
          <w:rFonts w:ascii="Liberation Serif" w:hAnsi="Liberation Serif" w:cs="Liberation Serif"/>
          <w:i/>
          <w:sz w:val="20"/>
        </w:rPr>
        <w:t>представителем)</w:t>
      </w:r>
    </w:p>
    <w:tbl>
      <w:tblPr>
        <w:tblW w:w="48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</w:tblGrid>
      <w:tr w:rsidR="00E147FF">
        <w:tblPrEx>
          <w:tblCellMar>
            <w:top w:w="0" w:type="dxa"/>
            <w:bottom w:w="0" w:type="dxa"/>
          </w:tblCellMar>
        </w:tblPrEx>
        <w:tc>
          <w:tcPr>
            <w:tcW w:w="4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tabs>
                <w:tab w:val="left" w:pos="720"/>
              </w:tabs>
              <w:jc w:val="both"/>
            </w:pPr>
          </w:p>
        </w:tc>
      </w:tr>
    </w:tbl>
    <w:p w:rsidR="00E147FF" w:rsidRDefault="00E147FF"/>
    <w:tbl>
      <w:tblPr>
        <w:tblW w:w="101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20"/>
      </w:tblGrid>
      <w:tr w:rsidR="00E147FF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01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9839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919"/>
              <w:gridCol w:w="4920"/>
            </w:tblGrid>
            <w:tr w:rsidR="00E147F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9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147FF" w:rsidRDefault="00E147FF">
                  <w:pPr>
                    <w:suppressAutoHyphens w:val="0"/>
                    <w:spacing w:line="276" w:lineRule="auto"/>
                    <w:jc w:val="center"/>
                    <w:textAlignment w:val="auto"/>
                  </w:pPr>
                </w:p>
              </w:tc>
              <w:tc>
                <w:tcPr>
                  <w:tcW w:w="492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147FF" w:rsidRDefault="00B05E7E">
                  <w:pPr>
                    <w:suppressAutoHyphens w:val="0"/>
                    <w:jc w:val="both"/>
                    <w:textAlignment w:val="auto"/>
                  </w:pPr>
                  <w:r>
                    <w:t>Приложение 4 к приказу МКУ БГО «Управление образования Белоярского городского округа» от __________№ _____________</w:t>
                  </w:r>
                </w:p>
                <w:p w:rsidR="00E147FF" w:rsidRDefault="00B05E7E">
                  <w:pPr>
                    <w:suppressAutoHyphens w:val="0"/>
                    <w:jc w:val="both"/>
                    <w:textAlignment w:val="auto"/>
                  </w:pPr>
                  <w:r>
                    <w:t xml:space="preserve">«Об организации и проведении школьного этапа Всероссийской олимпиады школьников в Свердловской области в </w:t>
                  </w:r>
                  <w:r>
                    <w:t>2021/2022 учебном году на территории Белоярского городского округа»</w:t>
                  </w:r>
                </w:p>
              </w:tc>
            </w:tr>
          </w:tbl>
          <w:p w:rsidR="00E147FF" w:rsidRDefault="00E147FF">
            <w:pPr>
              <w:jc w:val="center"/>
              <w:rPr>
                <w:b/>
                <w:sz w:val="28"/>
                <w:szCs w:val="28"/>
              </w:rPr>
            </w:pPr>
          </w:p>
          <w:p w:rsidR="00E147FF" w:rsidRDefault="00B05E7E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Информационная </w:t>
            </w:r>
            <w:r>
              <w:rPr>
                <w:b/>
                <w:bCs/>
                <w:sz w:val="28"/>
                <w:szCs w:val="28"/>
              </w:rPr>
              <w:t>справка</w:t>
            </w:r>
            <w:r>
              <w:rPr>
                <w:b/>
                <w:sz w:val="28"/>
                <w:szCs w:val="28"/>
              </w:rPr>
              <w:t xml:space="preserve"> о проведении школьного этапа олимпиады 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101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rPr>
                <w:rFonts w:ascii="Arial" w:hAnsi="Arial" w:cs="Arial"/>
                <w:b/>
                <w:bCs/>
                <w:sz w:val="20"/>
                <w:szCs w:val="20"/>
              </w:rPr>
              <w:t>ОО__________________________________________________________________________________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:rsidR="00E147FF" w:rsidRDefault="00E147FF">
      <w:pPr>
        <w:rPr>
          <w:rFonts w:eastAsia="Calibri"/>
        </w:rPr>
      </w:pPr>
    </w:p>
    <w:p w:rsidR="00E147FF" w:rsidRDefault="00E147FF"/>
    <w:tbl>
      <w:tblPr>
        <w:tblW w:w="8640" w:type="dxa"/>
        <w:tblInd w:w="2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"/>
        <w:gridCol w:w="2333"/>
        <w:gridCol w:w="633"/>
        <w:gridCol w:w="600"/>
        <w:gridCol w:w="600"/>
        <w:gridCol w:w="600"/>
        <w:gridCol w:w="600"/>
        <w:gridCol w:w="600"/>
        <w:gridCol w:w="644"/>
        <w:gridCol w:w="660"/>
        <w:gridCol w:w="914"/>
      </w:tblGrid>
      <w:tr w:rsidR="00E147FF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5218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Участники олимпиады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b/>
                <w:bCs/>
              </w:rPr>
            </w:pP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4кл.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5 кл.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6 кл.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7 кл.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8 кл.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9 кл.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10 кл.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11 кл.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Итого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Английский язык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2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Биология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3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География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4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Информатика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5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Искусство (МХК)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6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История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7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Литература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8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Математика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9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ОБЖ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10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Обществознание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11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Право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12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Русский язык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13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Технология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14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Физика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15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 xml:space="preserve">Физическая </w:t>
            </w:r>
            <w:r>
              <w:t>культура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16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Химия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17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Экология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18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Экономика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19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Астрономия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/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/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20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Немецкий язык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/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/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21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Испанский язык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/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/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22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Французский язык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/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/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23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Итальянский язык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/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/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24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Китайский язык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/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/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147FF" w:rsidRDefault="00E147FF">
      <w:pPr>
        <w:spacing w:line="276" w:lineRule="auto"/>
        <w:jc w:val="both"/>
        <w:rPr>
          <w:sz w:val="20"/>
        </w:rPr>
      </w:pPr>
    </w:p>
    <w:p w:rsidR="00E147FF" w:rsidRDefault="00E147FF">
      <w:pPr>
        <w:spacing w:line="276" w:lineRule="auto"/>
        <w:jc w:val="both"/>
        <w:rPr>
          <w:sz w:val="20"/>
        </w:rPr>
      </w:pPr>
    </w:p>
    <w:p w:rsidR="00E147FF" w:rsidRDefault="00E147FF">
      <w:pPr>
        <w:spacing w:line="276" w:lineRule="auto"/>
        <w:jc w:val="both"/>
        <w:rPr>
          <w:sz w:val="20"/>
        </w:rPr>
      </w:pPr>
    </w:p>
    <w:p w:rsidR="00E147FF" w:rsidRDefault="00E147FF">
      <w:pPr>
        <w:spacing w:line="276" w:lineRule="auto"/>
        <w:jc w:val="both"/>
        <w:rPr>
          <w:sz w:val="20"/>
        </w:rPr>
      </w:pPr>
    </w:p>
    <w:p w:rsidR="00E147FF" w:rsidRDefault="00E147FF">
      <w:pPr>
        <w:spacing w:line="276" w:lineRule="auto"/>
        <w:jc w:val="both"/>
        <w:rPr>
          <w:sz w:val="20"/>
        </w:rPr>
      </w:pPr>
    </w:p>
    <w:p w:rsidR="00E147FF" w:rsidRDefault="00E147FF">
      <w:pPr>
        <w:spacing w:line="276" w:lineRule="auto"/>
        <w:jc w:val="both"/>
        <w:rPr>
          <w:sz w:val="20"/>
        </w:rPr>
      </w:pPr>
    </w:p>
    <w:tbl>
      <w:tblPr>
        <w:tblW w:w="8640" w:type="dxa"/>
        <w:tblInd w:w="2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"/>
        <w:gridCol w:w="2333"/>
        <w:gridCol w:w="633"/>
        <w:gridCol w:w="600"/>
        <w:gridCol w:w="600"/>
        <w:gridCol w:w="600"/>
        <w:gridCol w:w="600"/>
        <w:gridCol w:w="600"/>
        <w:gridCol w:w="644"/>
        <w:gridCol w:w="660"/>
        <w:gridCol w:w="914"/>
      </w:tblGrid>
      <w:tr w:rsidR="00E147FF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6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5218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Фактическое количество победителей и призеров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b/>
                <w:bCs/>
              </w:rPr>
            </w:pP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4кл.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5 кл.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6 кл.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7 кл.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8 кл.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9 кл.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10 кл.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11 кл.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Итого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Английский язык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2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Биология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3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География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4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Информатика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5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Искусство (МХК)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6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История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7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Литература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8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Математика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9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ОБЖ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10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Технология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/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/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11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Обществознание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12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Право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13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Русский язык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14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Физика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15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Физическая культ.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16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Химия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17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Экология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18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Экономика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19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Астрономия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/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/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20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Немецкий язык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/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/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21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Испанский язык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/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/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22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Французский язык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/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/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23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Итальянский язык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/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/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24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Китайский язык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/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/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6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147FF" w:rsidRDefault="00E147FF">
      <w:pPr>
        <w:spacing w:line="276" w:lineRule="auto"/>
        <w:rPr>
          <w:b/>
          <w:sz w:val="20"/>
        </w:rPr>
      </w:pPr>
    </w:p>
    <w:p w:rsidR="00E147FF" w:rsidRDefault="00E147FF">
      <w:pPr>
        <w:pageBreakBefore/>
      </w:pPr>
    </w:p>
    <w:tbl>
      <w:tblPr>
        <w:tblW w:w="703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"/>
        <w:gridCol w:w="2340"/>
        <w:gridCol w:w="4240"/>
      </w:tblGrid>
      <w:tr w:rsidR="00E147FF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45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/>
        </w:tc>
        <w:tc>
          <w:tcPr>
            <w:tcW w:w="65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Предметы по которым олимпиада не проводится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4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Причина по которой олимпиада не проводится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Английский язык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2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Биология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3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География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4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Информатика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5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Искусство (МХК)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6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История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7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Литература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8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Математика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9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ОБЖ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10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Обществознание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11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Право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12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Русский язык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13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Технология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14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Физика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15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Физическая культ.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16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Химия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17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Экология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18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Экономика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/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19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Астрономия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/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20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Немецкий язык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/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21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Испанский язык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/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22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Французский язык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/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23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Итальянский язык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/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t>24</w:t>
            </w:r>
          </w:p>
        </w:tc>
        <w:tc>
          <w:tcPr>
            <w:tcW w:w="2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Китайский язык</w:t>
            </w:r>
          </w:p>
        </w:tc>
        <w:tc>
          <w:tcPr>
            <w:tcW w:w="4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r>
              <w:t> </w:t>
            </w:r>
          </w:p>
        </w:tc>
      </w:tr>
    </w:tbl>
    <w:p w:rsidR="00000000" w:rsidRDefault="00B05E7E">
      <w:pPr>
        <w:rPr>
          <w:vanish/>
        </w:rPr>
        <w:sectPr w:rsidR="00000000">
          <w:headerReference w:type="default" r:id="rId15"/>
          <w:pgSz w:w="11906" w:h="16838"/>
          <w:pgMar w:top="227" w:right="567" w:bottom="1134" w:left="1418" w:header="720" w:footer="720" w:gutter="0"/>
          <w:cols w:space="720"/>
          <w:titlePg/>
        </w:sectPr>
      </w:pPr>
    </w:p>
    <w:tbl>
      <w:tblPr>
        <w:tblW w:w="15337" w:type="dxa"/>
        <w:tblInd w:w="-4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439"/>
        <w:gridCol w:w="125"/>
        <w:gridCol w:w="111"/>
        <w:gridCol w:w="236"/>
        <w:gridCol w:w="358"/>
        <w:gridCol w:w="13"/>
        <w:gridCol w:w="551"/>
        <w:gridCol w:w="13"/>
        <w:gridCol w:w="553"/>
        <w:gridCol w:w="13"/>
        <w:gridCol w:w="696"/>
        <w:gridCol w:w="13"/>
        <w:gridCol w:w="703"/>
        <w:gridCol w:w="351"/>
        <w:gridCol w:w="452"/>
        <w:gridCol w:w="614"/>
        <w:gridCol w:w="567"/>
        <w:gridCol w:w="15"/>
        <w:gridCol w:w="613"/>
        <w:gridCol w:w="472"/>
        <w:gridCol w:w="94"/>
        <w:gridCol w:w="338"/>
        <w:gridCol w:w="91"/>
        <w:gridCol w:w="471"/>
        <w:gridCol w:w="91"/>
        <w:gridCol w:w="650"/>
        <w:gridCol w:w="6"/>
        <w:gridCol w:w="9"/>
        <w:gridCol w:w="700"/>
        <w:gridCol w:w="567"/>
        <w:gridCol w:w="425"/>
        <w:gridCol w:w="567"/>
        <w:gridCol w:w="567"/>
        <w:gridCol w:w="567"/>
        <w:gridCol w:w="703"/>
        <w:gridCol w:w="9"/>
        <w:gridCol w:w="705"/>
        <w:gridCol w:w="689"/>
        <w:gridCol w:w="20"/>
        <w:gridCol w:w="594"/>
      </w:tblGrid>
      <w:tr w:rsidR="00E147FF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14034" w:type="dxa"/>
            <w:gridSpan w:val="38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Информационная </w:t>
            </w:r>
            <w:r>
              <w:rPr>
                <w:b/>
                <w:bCs/>
                <w:sz w:val="18"/>
                <w:szCs w:val="18"/>
              </w:rPr>
              <w:t>справка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о проведении школьного этапа всероссийской олимпиады школьников в </w:t>
            </w:r>
            <w:r>
              <w:rPr>
                <w:b/>
                <w:bCs/>
                <w:color w:val="000000"/>
                <w:sz w:val="18"/>
                <w:szCs w:val="18"/>
              </w:rPr>
              <w:t>2020-2021 учебном году</w:t>
            </w:r>
          </w:p>
        </w:tc>
        <w:tc>
          <w:tcPr>
            <w:tcW w:w="6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088"/>
        </w:trPr>
        <w:tc>
          <w:tcPr>
            <w:tcW w:w="5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7FF" w:rsidRDefault="00B05E7E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ОО</w:t>
            </w:r>
          </w:p>
        </w:tc>
        <w:tc>
          <w:tcPr>
            <w:tcW w:w="3108" w:type="dxa"/>
            <w:gridSpan w:val="11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7FF" w:rsidRDefault="00B05E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класс</w:t>
            </w:r>
          </w:p>
        </w:tc>
        <w:tc>
          <w:tcPr>
            <w:tcW w:w="2715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7FF" w:rsidRDefault="00B05E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5 -6 класс</w:t>
            </w:r>
          </w:p>
        </w:tc>
        <w:tc>
          <w:tcPr>
            <w:tcW w:w="2826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7FF" w:rsidRDefault="00B05E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7- 8 класс</w:t>
            </w:r>
          </w:p>
        </w:tc>
        <w:tc>
          <w:tcPr>
            <w:tcW w:w="2835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7FF" w:rsidRDefault="00B05E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9 -11 класс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147FF" w:rsidRDefault="00B05E7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обучающихся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147FF" w:rsidRDefault="00B05E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 участников олимпиады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147FF" w:rsidRDefault="00B05E7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%, участников от количества </w:t>
            </w:r>
          </w:p>
          <w:p w:rsidR="00E147FF" w:rsidRDefault="00B05E7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обучающихся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147FF" w:rsidRDefault="00B05E7E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кол-во участников с ОВР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147FF" w:rsidRDefault="00B05E7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кол-во победит призеров</w:t>
            </w: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2623"/>
        </w:trPr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7FF" w:rsidRDefault="00E147FF">
            <w:pPr>
              <w:rPr>
                <w:sz w:val="20"/>
                <w:szCs w:val="20"/>
              </w:rPr>
            </w:pPr>
          </w:p>
        </w:tc>
        <w:tc>
          <w:tcPr>
            <w:tcW w:w="5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147FF" w:rsidRDefault="00B05E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общее кол-во обучающихся</w:t>
            </w:r>
          </w:p>
        </w:tc>
        <w:tc>
          <w:tcPr>
            <w:tcW w:w="70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147FF" w:rsidRDefault="00B05E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участников олимпиады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147FF" w:rsidRDefault="00B05E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участников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147FF" w:rsidRDefault="00B05E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участников с ОВР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147FF" w:rsidRDefault="00B05E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победителей и призеров</w:t>
            </w:r>
            <w:r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147FF" w:rsidRDefault="00B05E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общее кол-во обучающихся</w:t>
            </w:r>
          </w:p>
        </w:tc>
        <w:tc>
          <w:tcPr>
            <w:tcW w:w="3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147FF" w:rsidRDefault="00B05E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участников олимпиады</w:t>
            </w:r>
          </w:p>
        </w:tc>
        <w:tc>
          <w:tcPr>
            <w:tcW w:w="4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147FF" w:rsidRDefault="00B05E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участников</w:t>
            </w: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147FF" w:rsidRDefault="00B05E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участников с ОВР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147FF" w:rsidRDefault="00B05E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победителей и призеров</w:t>
            </w:r>
            <w:r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2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147FF" w:rsidRDefault="00B05E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общее кол-во</w:t>
            </w:r>
            <w:r>
              <w:rPr>
                <w:b/>
                <w:bCs/>
                <w:sz w:val="20"/>
                <w:szCs w:val="20"/>
              </w:rPr>
              <w:t xml:space="preserve"> обучающихся</w:t>
            </w:r>
          </w:p>
        </w:tc>
        <w:tc>
          <w:tcPr>
            <w:tcW w:w="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147FF" w:rsidRDefault="00B05E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участников олимпиады</w:t>
            </w:r>
          </w:p>
        </w:tc>
        <w:tc>
          <w:tcPr>
            <w:tcW w:w="43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147FF" w:rsidRDefault="00B05E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участников</w:t>
            </w:r>
          </w:p>
        </w:tc>
        <w:tc>
          <w:tcPr>
            <w:tcW w:w="5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147FF" w:rsidRDefault="00B05E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участников с ОВР</w:t>
            </w:r>
          </w:p>
        </w:tc>
        <w:tc>
          <w:tcPr>
            <w:tcW w:w="74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147FF" w:rsidRDefault="00B05E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победителей и призеров</w:t>
            </w:r>
            <w:r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147FF" w:rsidRDefault="00B05E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общее кол-во обучающихся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147FF" w:rsidRDefault="00B05E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участников олимпиады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147FF" w:rsidRDefault="00B05E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участников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147FF" w:rsidRDefault="00B05E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участников с ОВР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147FF" w:rsidRDefault="00B05E7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победителей и призеров</w:t>
            </w:r>
            <w:r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7FF" w:rsidRDefault="00E147F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7FF" w:rsidRDefault="00B05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E147FF" w:rsidRDefault="00B05E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7FF" w:rsidRDefault="00E147FF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7FF" w:rsidRDefault="00B05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7FF" w:rsidRDefault="00B05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7FF" w:rsidRDefault="00E147FF">
            <w:pPr>
              <w:rPr>
                <w:sz w:val="20"/>
                <w:szCs w:val="20"/>
              </w:rPr>
            </w:pP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7FF" w:rsidRDefault="00B05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7FF" w:rsidRDefault="00B05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2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7FF" w:rsidRDefault="00B05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7FF" w:rsidRDefault="00B05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7FF" w:rsidRDefault="00E147FF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7FF" w:rsidRDefault="00B05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7FF" w:rsidRDefault="00B05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7FF" w:rsidRDefault="00B05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7FF" w:rsidRDefault="00B05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7FF" w:rsidRDefault="00E147F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7FF" w:rsidRDefault="00B05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7FF" w:rsidRDefault="00B05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7FF" w:rsidRDefault="00E147FF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5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005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/>
        </w:tc>
        <w:tc>
          <w:tcPr>
            <w:tcW w:w="236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71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564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628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005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/>
        </w:tc>
        <w:tc>
          <w:tcPr>
            <w:tcW w:w="236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71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564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628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15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</w:tr>
      <w:tr w:rsidR="00E147F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05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/>
        </w:tc>
        <w:tc>
          <w:tcPr>
            <w:tcW w:w="6563" w:type="dxa"/>
            <w:gridSpan w:val="2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rPr>
                <w:bCs/>
              </w:rPr>
              <w:t>Обучающийся, принявший участие в олимпиаде по нескольким предметам, учитывается один раз</w:t>
            </w:r>
          </w:p>
        </w:tc>
        <w:tc>
          <w:tcPr>
            <w:tcW w:w="42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bCs/>
              </w:rPr>
            </w:pPr>
          </w:p>
        </w:tc>
        <w:tc>
          <w:tcPr>
            <w:tcW w:w="562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665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810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B05E7E">
            <w:pPr>
              <w:jc w:val="center"/>
            </w:pPr>
            <w:r>
              <w:rPr>
                <w:bCs/>
              </w:rPr>
              <w:t>Обучающийся, победивший в олимпиаде по нескольким предмета</w:t>
            </w:r>
            <w:r>
              <w:rPr>
                <w:bCs/>
              </w:rPr>
              <w:t>м, учитывается один раз</w:t>
            </w:r>
          </w:p>
        </w:tc>
        <w:tc>
          <w:tcPr>
            <w:tcW w:w="6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7FF" w:rsidRDefault="00E147FF">
            <w:pPr>
              <w:rPr>
                <w:bCs/>
              </w:rPr>
            </w:pPr>
          </w:p>
        </w:tc>
        <w:tc>
          <w:tcPr>
            <w:tcW w:w="614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47FF" w:rsidRDefault="00E147FF">
            <w:pPr>
              <w:rPr>
                <w:rFonts w:cs="Calibri"/>
                <w:sz w:val="20"/>
                <w:szCs w:val="20"/>
              </w:rPr>
            </w:pPr>
          </w:p>
        </w:tc>
      </w:tr>
    </w:tbl>
    <w:p w:rsidR="00E147FF" w:rsidRDefault="00E147FF">
      <w:pPr>
        <w:jc w:val="both"/>
      </w:pPr>
    </w:p>
    <w:sectPr w:rsidR="00E147FF">
      <w:headerReference w:type="default" r:id="rId16"/>
      <w:pgSz w:w="16838" w:h="11906" w:orient="landscape"/>
      <w:pgMar w:top="1418" w:right="227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05E7E">
      <w:r>
        <w:separator/>
      </w:r>
    </w:p>
  </w:endnote>
  <w:endnote w:type="continuationSeparator" w:id="0">
    <w:p w:rsidR="00000000" w:rsidRDefault="00B05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panose1 w:val="020B0500000000000000"/>
    <w:charset w:val="00"/>
    <w:family w:val="roman"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05E7E">
      <w:r>
        <w:rPr>
          <w:color w:val="000000"/>
        </w:rPr>
        <w:separator/>
      </w:r>
    </w:p>
  </w:footnote>
  <w:footnote w:type="continuationSeparator" w:id="0">
    <w:p w:rsidR="00000000" w:rsidRDefault="00B05E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9FE" w:rsidRDefault="00B05E7E">
    <w:pPr>
      <w:pStyle w:val="a8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noProof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EC39FE" w:rsidRDefault="00B05E7E">
    <w:pPr>
      <w:pStyle w:val="a8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9FE" w:rsidRDefault="00B05E7E">
    <w:pPr>
      <w:pStyle w:val="a8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noProof/>
        <w:sz w:val="28"/>
        <w:szCs w:val="28"/>
      </w:rPr>
      <w:t>20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EC39FE" w:rsidRDefault="00B05E7E">
    <w:pPr>
      <w:pStyle w:val="a8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9FE" w:rsidRDefault="00B05E7E">
    <w:pPr>
      <w:pStyle w:val="a8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sz w:val="28"/>
        <w:szCs w:val="28"/>
      </w:rPr>
      <w:t>19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EC39FE" w:rsidRDefault="00B05E7E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D3490D"/>
    <w:multiLevelType w:val="multilevel"/>
    <w:tmpl w:val="92207BC8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E147FF"/>
    <w:rsid w:val="00B05E7E"/>
    <w:rsid w:val="00E1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F38E0F03-8B7C-4E62-ABF7-27F84AAF7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a4">
    <w:name w:val="Plain Text"/>
    <w:basedOn w:val="a"/>
    <w:rPr>
      <w:rFonts w:ascii="Courier New" w:hAnsi="Courier New"/>
      <w:sz w:val="20"/>
      <w:szCs w:val="20"/>
    </w:rPr>
  </w:style>
  <w:style w:type="character" w:customStyle="1" w:styleId="a5">
    <w:name w:val="Текст Знак"/>
    <w:rPr>
      <w:rFonts w:ascii="Courier New" w:hAnsi="Courier New"/>
    </w:rPr>
  </w:style>
  <w:style w:type="paragraph" w:customStyle="1" w:styleId="a6">
    <w:name w:val="Прижатый влево"/>
    <w:basedOn w:val="a"/>
    <w:next w:val="a"/>
    <w:pPr>
      <w:autoSpaceDE w:val="0"/>
    </w:pPr>
    <w:rPr>
      <w:rFonts w:ascii="Arial" w:hAnsi="Arial"/>
      <w:sz w:val="20"/>
      <w:szCs w:val="20"/>
    </w:rPr>
  </w:style>
  <w:style w:type="character" w:styleId="a7">
    <w:name w:val="Hyperlink"/>
    <w:rPr>
      <w:color w:val="0563C1"/>
      <w:u w:val="single"/>
    </w:rPr>
  </w:style>
  <w:style w:type="character" w:customStyle="1" w:styleId="10">
    <w:name w:val="Заголовок 1 Знак"/>
    <w:rPr>
      <w:rFonts w:ascii="Arial" w:hAnsi="Arial" w:cs="Arial"/>
      <w:b/>
      <w:bCs/>
      <w:kern w:val="3"/>
      <w:sz w:val="32"/>
      <w:szCs w:val="32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rPr>
      <w:sz w:val="24"/>
      <w:szCs w:val="24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rPr>
      <w:sz w:val="24"/>
      <w:szCs w:val="24"/>
    </w:rPr>
  </w:style>
  <w:style w:type="character" w:customStyle="1" w:styleId="11">
    <w:name w:val="Дата1"/>
  </w:style>
  <w:style w:type="character" w:customStyle="1" w:styleId="place">
    <w:name w:val="place"/>
  </w:style>
  <w:style w:type="paragraph" w:styleId="ac">
    <w:name w:val="List Paragraph"/>
    <w:basedOn w:val="a"/>
    <w:pPr>
      <w:ind w:left="720"/>
    </w:pPr>
  </w:style>
  <w:style w:type="paragraph" w:styleId="ad">
    <w:name w:val="Body Text"/>
    <w:basedOn w:val="a"/>
    <w:pPr>
      <w:jc w:val="both"/>
      <w:textAlignment w:val="auto"/>
    </w:pPr>
    <w:rPr>
      <w:sz w:val="28"/>
      <w:szCs w:val="20"/>
    </w:rPr>
  </w:style>
  <w:style w:type="character" w:customStyle="1" w:styleId="ae">
    <w:name w:val="Основной текст Знак"/>
    <w:basedOn w:val="a0"/>
    <w:rPr>
      <w:sz w:val="28"/>
    </w:rPr>
  </w:style>
  <w:style w:type="paragraph" w:styleId="af">
    <w:name w:val="footnote text"/>
    <w:basedOn w:val="a"/>
    <w:rPr>
      <w:sz w:val="20"/>
      <w:szCs w:val="20"/>
    </w:rPr>
  </w:style>
  <w:style w:type="character" w:customStyle="1" w:styleId="af0">
    <w:name w:val="Текст сноски Знак"/>
    <w:basedOn w:val="a0"/>
  </w:style>
  <w:style w:type="character" w:styleId="af1">
    <w:name w:val="footnote reference"/>
    <w:basedOn w:val="a0"/>
    <w:rPr>
      <w:position w:val="0"/>
      <w:vertAlign w:val="superscript"/>
    </w:rPr>
  </w:style>
  <w:style w:type="paragraph" w:customStyle="1" w:styleId="TableParagraph">
    <w:name w:val="Table Paragraph"/>
    <w:basedOn w:val="a"/>
    <w:pPr>
      <w:widowControl w:val="0"/>
      <w:autoSpaceDE w:val="0"/>
      <w:spacing w:line="301" w:lineRule="exact"/>
      <w:ind w:left="159" w:right="151"/>
      <w:jc w:val="center"/>
      <w:textAlignment w:val="auto"/>
    </w:pPr>
    <w:rPr>
      <w:sz w:val="22"/>
      <w:szCs w:val="22"/>
      <w:lang w:eastAsia="en-US"/>
    </w:rPr>
  </w:style>
  <w:style w:type="character" w:customStyle="1" w:styleId="UnresolvedMention">
    <w:name w:val="Unresolved Mention"/>
    <w:basedOn w:val="a0"/>
    <w:rPr>
      <w:color w:val="605E5C"/>
      <w:shd w:val="clear" w:color="auto" w:fill="E1DFDD"/>
    </w:rPr>
  </w:style>
  <w:style w:type="character" w:customStyle="1" w:styleId="js-phone-number">
    <w:name w:val="js-phone-number"/>
    <w:basedOn w:val="a0"/>
  </w:style>
  <w:style w:type="character" w:customStyle="1" w:styleId="dash041e0431044b0447043d044b0439char1">
    <w:name w:val="dash041e_0431_044b_0447_043d_044b_0439__char1"/>
    <w:rPr>
      <w:rFonts w:ascii="Times New Roman" w:hAnsi="Times New Roman" w:cs="Times New Roman"/>
      <w:sz w:val="24"/>
      <w:szCs w:val="24"/>
    </w:rPr>
  </w:style>
  <w:style w:type="character" w:customStyle="1" w:styleId="layout">
    <w:name w:val="layout"/>
    <w:basedOn w:val="a0"/>
  </w:style>
  <w:style w:type="character" w:customStyle="1" w:styleId="rpc41">
    <w:name w:val="_rpc_41"/>
    <w:basedOn w:val="a0"/>
  </w:style>
  <w:style w:type="paragraph" w:styleId="af2">
    <w:name w:val="Normal (Web)"/>
    <w:basedOn w:val="a"/>
    <w:pPr>
      <w:spacing w:before="100" w:after="115"/>
      <w:textAlignment w:val="auto"/>
    </w:pPr>
    <w:rPr>
      <w:color w:val="000000"/>
    </w:rPr>
  </w:style>
  <w:style w:type="paragraph" w:customStyle="1" w:styleId="Default">
    <w:name w:val="Default"/>
    <w:pPr>
      <w:suppressAutoHyphens/>
      <w:autoSpaceDE w:val="0"/>
      <w:textAlignment w:val="auto"/>
    </w:pPr>
    <w:rPr>
      <w:rFonts w:eastAsia="Calibri"/>
      <w:color w:val="000000"/>
      <w:sz w:val="24"/>
      <w:szCs w:val="24"/>
      <w:lang w:eastAsia="en-US"/>
    </w:rPr>
  </w:style>
  <w:style w:type="paragraph" w:styleId="af3">
    <w:name w:val="annotation text"/>
    <w:basedOn w:val="a"/>
    <w:rPr>
      <w:sz w:val="20"/>
      <w:szCs w:val="20"/>
    </w:rPr>
  </w:style>
  <w:style w:type="character" w:customStyle="1" w:styleId="af4">
    <w:name w:val="Текст примечания Знак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" TargetMode="External"/><Relationship Id="rId13" Type="http://schemas.openxmlformats.org/officeDocument/2006/relationships/hyperlink" Target="https://vsosh.irro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sosh.irro.ru" TargetMode="External"/><Relationship Id="rId12" Type="http://schemas.openxmlformats.org/officeDocument/2006/relationships/hyperlink" Target="https://vsosh.irro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sosh.irro.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vsosh.irr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sosh.irro.ru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6456</Words>
  <Characters>36804</Characters>
  <Application>Microsoft Office Word</Application>
  <DocSecurity>4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lastModifiedBy>Мария Вахрушева</cp:lastModifiedBy>
  <cp:revision>2</cp:revision>
  <cp:lastPrinted>2020-08-31T05:48:00Z</cp:lastPrinted>
  <dcterms:created xsi:type="dcterms:W3CDTF">2021-10-19T07:33:00Z</dcterms:created>
  <dcterms:modified xsi:type="dcterms:W3CDTF">2021-10-19T07:33:00Z</dcterms:modified>
</cp:coreProperties>
</file>